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017"/>
        <w:gridCol w:w="1606"/>
        <w:gridCol w:w="1061"/>
        <w:gridCol w:w="1216"/>
        <w:gridCol w:w="1880"/>
      </w:tblGrid>
      <w:tr w:rsidR="00797226" w:rsidRPr="0028521C" w14:paraId="6AD22350" w14:textId="77777777" w:rsidTr="00771853">
        <w:trPr>
          <w:cantSplit/>
          <w:trHeight w:hRule="exact" w:val="36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626C2B9D" w14:textId="77777777" w:rsidR="00797226" w:rsidRPr="0028521C" w:rsidRDefault="00797226" w:rsidP="0028521C">
            <w:pPr>
              <w:pStyle w:val="Heading1"/>
              <w:spacing w:before="20" w:after="20"/>
              <w:rPr>
                <w:rFonts w:ascii="Calibri" w:hAnsi="Calibri"/>
                <w:smallCaps/>
                <w:sz w:val="22"/>
              </w:rPr>
            </w:pPr>
            <w:r w:rsidRPr="0028521C">
              <w:rPr>
                <w:rFonts w:ascii="Calibri" w:hAnsi="Calibri"/>
                <w:smallCaps/>
                <w:sz w:val="22"/>
              </w:rPr>
              <w:t>G</w:t>
            </w:r>
            <w:r w:rsidR="0028521C">
              <w:rPr>
                <w:rFonts w:ascii="Calibri" w:hAnsi="Calibri"/>
                <w:smallCaps/>
                <w:sz w:val="22"/>
              </w:rPr>
              <w:t>eneral</w:t>
            </w:r>
            <w:r w:rsidRPr="0028521C">
              <w:rPr>
                <w:rFonts w:ascii="Calibri" w:hAnsi="Calibri"/>
                <w:smallCaps/>
                <w:sz w:val="22"/>
              </w:rPr>
              <w:t xml:space="preserve"> I</w:t>
            </w:r>
            <w:r w:rsidR="0028521C">
              <w:rPr>
                <w:rFonts w:ascii="Calibri" w:hAnsi="Calibri"/>
                <w:smallCaps/>
                <w:sz w:val="22"/>
              </w:rPr>
              <w:t>nformation</w:t>
            </w:r>
          </w:p>
        </w:tc>
      </w:tr>
      <w:tr w:rsidR="005A4E02" w:rsidRPr="00797226" w14:paraId="634EE66A" w14:textId="77777777" w:rsidTr="005E61A8">
        <w:trPr>
          <w:cantSplit/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AA1A8E1" w14:textId="77777777" w:rsidR="0028521C" w:rsidRDefault="005A4E02" w:rsidP="00364F3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Name (Last)</w:t>
            </w:r>
          </w:p>
          <w:p w14:paraId="46D87A1B" w14:textId="77777777" w:rsidR="005A4E02" w:rsidRPr="00797226" w:rsidRDefault="0028521C" w:rsidP="0028521C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2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9D14AC0" w14:textId="77777777" w:rsidR="0028521C" w:rsidRDefault="005A4E02" w:rsidP="00364F39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(First)</w:t>
            </w:r>
          </w:p>
          <w:p w14:paraId="6D2DABFF" w14:textId="77777777" w:rsidR="005A4E02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C2C4668" w14:textId="77777777" w:rsidR="0028521C" w:rsidRDefault="005A4E02" w:rsidP="00364F3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(Middle Initial)</w:t>
            </w:r>
          </w:p>
          <w:p w14:paraId="1995C57F" w14:textId="77777777" w:rsidR="005A4E02" w:rsidRPr="00797226" w:rsidRDefault="0028521C" w:rsidP="0028521C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C65814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Home Telephone</w:t>
            </w:r>
          </w:p>
          <w:p w14:paraId="512DC0EB" w14:textId="77777777" w:rsidR="005A4E02" w:rsidRPr="0028521C" w:rsidRDefault="00364F39" w:rsidP="0028521C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b/>
                <w:sz w:val="22"/>
                <w:szCs w:val="22"/>
              </w:rPr>
              <w:t>(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t xml:space="preserve">) 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  <w:tr w:rsidR="005A4E02" w:rsidRPr="00797226" w14:paraId="60F7D740" w14:textId="77777777" w:rsidTr="005E61A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cantSplit/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4EA51B0" w14:textId="77777777" w:rsidR="0028521C" w:rsidRDefault="005A4E02" w:rsidP="00364F39">
            <w:pPr>
              <w:pStyle w:val="Heading1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Address (Mailing Address)</w:t>
            </w:r>
          </w:p>
          <w:p w14:paraId="0C4CBD55" w14:textId="77777777" w:rsidR="005A4E02" w:rsidRPr="00797226" w:rsidRDefault="0028521C" w:rsidP="00364F39">
            <w:pPr>
              <w:pStyle w:val="Heading1"/>
              <w:rPr>
                <w:rFonts w:ascii="Calibri" w:hAnsi="Calibri"/>
                <w:b w:val="0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74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082B09" w14:textId="77777777" w:rsidR="0028521C" w:rsidRDefault="005A4E02" w:rsidP="00364F39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(City)</w:t>
            </w:r>
          </w:p>
          <w:p w14:paraId="0F67EB36" w14:textId="77777777" w:rsidR="005A4E02" w:rsidRPr="00797226" w:rsidRDefault="0028521C" w:rsidP="00364F39">
            <w:pPr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0B742AC" w14:textId="77777777" w:rsidR="0028521C" w:rsidRDefault="005A4E02" w:rsidP="00364F39">
            <w:pPr>
              <w:pStyle w:val="Heading1"/>
              <w:jc w:val="center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(State)</w:t>
            </w:r>
          </w:p>
          <w:p w14:paraId="318581F9" w14:textId="77777777" w:rsidR="005A4E02" w:rsidRPr="00797226" w:rsidRDefault="0028521C" w:rsidP="00364F39">
            <w:pPr>
              <w:pStyle w:val="Heading1"/>
              <w:jc w:val="center"/>
              <w:rPr>
                <w:rFonts w:ascii="Calibri" w:hAnsi="Calibri"/>
                <w:b w:val="0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D7FDDA" w14:textId="77777777" w:rsidR="0028521C" w:rsidRDefault="005A4E02" w:rsidP="00364F39">
            <w:pPr>
              <w:pStyle w:val="Heading1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(Zip)</w:t>
            </w:r>
          </w:p>
          <w:p w14:paraId="1E329094" w14:textId="77777777" w:rsidR="005A4E02" w:rsidRPr="00797226" w:rsidRDefault="0028521C" w:rsidP="00364F39">
            <w:pPr>
              <w:pStyle w:val="Heading1"/>
              <w:rPr>
                <w:rFonts w:ascii="Calibri" w:hAnsi="Calibri"/>
                <w:b w:val="0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E14553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Other Telephone</w:t>
            </w:r>
          </w:p>
          <w:p w14:paraId="212D468A" w14:textId="77777777" w:rsidR="005A4E02" w:rsidRPr="0028521C" w:rsidRDefault="005A4E02">
            <w:pPr>
              <w:pStyle w:val="Heading1"/>
              <w:rPr>
                <w:rFonts w:ascii="Calibri" w:hAnsi="Calibri"/>
                <w:b w:val="0"/>
                <w:sz w:val="22"/>
                <w:szCs w:val="22"/>
              </w:rPr>
            </w:pPr>
            <w:r w:rsidRPr="0028521C">
              <w:rPr>
                <w:rFonts w:ascii="Calibri" w:hAnsi="Calibri"/>
                <w:b w:val="0"/>
                <w:sz w:val="22"/>
                <w:szCs w:val="22"/>
              </w:rPr>
              <w:t>(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t xml:space="preserve">) 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t xml:space="preserve"> - 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</w:p>
        </w:tc>
      </w:tr>
      <w:tr w:rsidR="005A4E02" w:rsidRPr="00797226" w14:paraId="04C260B3" w14:textId="77777777" w:rsidTr="003923CE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99828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E-Mail Address</w:t>
            </w:r>
          </w:p>
          <w:p w14:paraId="4E1EEB35" w14:textId="77777777" w:rsidR="005A4E02" w:rsidRPr="00797226" w:rsidRDefault="0028521C">
            <w:pPr>
              <w:rPr>
                <w:rFonts w:ascii="Calibri" w:hAnsi="Calibri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26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21E55" w14:textId="77777777" w:rsidR="005A4E02" w:rsidRPr="00797226" w:rsidRDefault="005A4E02" w:rsidP="00364F3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sz w:val="18"/>
              </w:rPr>
              <w:t xml:space="preserve">Are you legally entitled to work in the </w:t>
            </w:r>
            <w:smartTag w:uri="urn:schemas-microsoft-com:office:smarttags" w:element="place">
              <w:smartTag w:uri="urn:schemas-microsoft-com:office:smarttags" w:element="country-region">
                <w:r w:rsidRPr="00797226">
                  <w:rPr>
                    <w:rFonts w:ascii="Calibri" w:hAnsi="Calibri"/>
                    <w:sz w:val="18"/>
                  </w:rPr>
                  <w:t>U.S.</w:t>
                </w:r>
              </w:smartTag>
            </w:smartTag>
            <w:r w:rsidRPr="00797226">
              <w:rPr>
                <w:rFonts w:ascii="Calibri" w:hAnsi="Calibri"/>
                <w:sz w:val="18"/>
              </w:rPr>
              <w:t>?</w:t>
            </w:r>
            <w:r w:rsidR="00364F39" w:rsidRPr="00797226">
              <w:rPr>
                <w:rFonts w:ascii="Calibri" w:hAnsi="Calibri"/>
              </w:rPr>
              <w:t xml:space="preserve"> </w:t>
            </w:r>
            <w:r w:rsidR="00364F39"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4F39"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="00364F39" w:rsidRPr="00797226">
              <w:rPr>
                <w:rFonts w:ascii="Calibri" w:hAnsi="Calibri"/>
              </w:rPr>
              <w:fldChar w:fldCharType="end"/>
            </w:r>
            <w:r w:rsidR="00B77D1E">
              <w:rPr>
                <w:rFonts w:ascii="Calibri" w:hAnsi="Calibri"/>
              </w:rPr>
              <w:t xml:space="preserve"> </w:t>
            </w:r>
            <w:r w:rsidRPr="00797226">
              <w:rPr>
                <w:rFonts w:ascii="Calibri" w:hAnsi="Calibri"/>
              </w:rPr>
              <w:t xml:space="preserve">Yes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</w:tr>
    </w:tbl>
    <w:p w14:paraId="6485C69F" w14:textId="77777777" w:rsidR="003923CE" w:rsidRPr="003923CE" w:rsidRDefault="003923CE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5858"/>
        <w:gridCol w:w="4922"/>
      </w:tblGrid>
      <w:tr w:rsidR="00797226" w:rsidRPr="0028521C" w14:paraId="33059E3C" w14:textId="77777777" w:rsidTr="00771853">
        <w:trPr>
          <w:trHeight w:val="36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300460E2" w14:textId="77777777" w:rsidR="00797226" w:rsidRPr="0028521C" w:rsidRDefault="00797226" w:rsidP="0028521C">
            <w:pPr>
              <w:pStyle w:val="Header"/>
              <w:tabs>
                <w:tab w:val="clear" w:pos="4320"/>
                <w:tab w:val="clear" w:pos="8640"/>
              </w:tabs>
              <w:spacing w:before="20" w:after="20"/>
              <w:rPr>
                <w:rFonts w:ascii="Calibri" w:hAnsi="Calibri"/>
                <w:b/>
                <w:smallCaps/>
                <w:sz w:val="18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t>P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osition</w:t>
            </w:r>
          </w:p>
        </w:tc>
      </w:tr>
      <w:tr w:rsidR="00041AD7" w:rsidRPr="00797226" w14:paraId="7C8E9815" w14:textId="77777777" w:rsidTr="00041AD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49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93EEA" w14:textId="77777777" w:rsidR="00041AD7" w:rsidRPr="00797226" w:rsidRDefault="00041AD7">
            <w:pPr>
              <w:pStyle w:val="Heading4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Position </w:t>
            </w:r>
            <w:r>
              <w:rPr>
                <w:rFonts w:ascii="Calibri" w:hAnsi="Calibri"/>
              </w:rPr>
              <w:t>or</w:t>
            </w:r>
            <w:r w:rsidRPr="00797226">
              <w:rPr>
                <w:rFonts w:ascii="Calibri" w:hAnsi="Calibri"/>
              </w:rPr>
              <w:t xml:space="preserve"> Type </w:t>
            </w:r>
            <w:r>
              <w:rPr>
                <w:rFonts w:ascii="Calibri" w:hAnsi="Calibri"/>
              </w:rPr>
              <w:t>of Employment</w:t>
            </w:r>
          </w:p>
          <w:p w14:paraId="15230BF6" w14:textId="728F8DEB" w:rsidR="00041AD7" w:rsidRPr="00041AD7" w:rsidRDefault="00041AD7" w:rsidP="000A4AD0">
            <w:pPr>
              <w:ind w:left="342" w:hanging="342"/>
              <w:rPr>
                <w:rFonts w:ascii="Calibri" w:hAnsi="Calibri"/>
                <w:b/>
                <w:bCs/>
              </w:rPr>
            </w:pPr>
            <w:r w:rsidRPr="00041AD7">
              <w:rPr>
                <w:rFonts w:ascii="Calibri" w:hAnsi="Calibri"/>
                <w:b/>
                <w:bCs/>
                <w:sz w:val="22"/>
                <w:szCs w:val="22"/>
              </w:rPr>
              <w:t>Division Chief-Professional Development</w:t>
            </w:r>
          </w:p>
        </w:tc>
      </w:tr>
      <w:tr w:rsidR="00041AD7" w:rsidRPr="00797226" w14:paraId="2CB430A2" w14:textId="77777777" w:rsidTr="003923CE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502"/>
        </w:trPr>
        <w:tc>
          <w:tcPr>
            <w:tcW w:w="27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56D54EB" w14:textId="77777777" w:rsidR="00041AD7" w:rsidRPr="00797226" w:rsidRDefault="00041AD7" w:rsidP="00797226">
            <w:pPr>
              <w:rPr>
                <w:rFonts w:ascii="Calibri" w:hAnsi="Calibri"/>
              </w:rPr>
            </w:pPr>
            <w:r w:rsidRPr="00797226">
              <w:rPr>
                <w:rFonts w:ascii="Calibri" w:hAnsi="Calibri"/>
                <w:sz w:val="18"/>
              </w:rPr>
              <w:t>Are you able to perform the ess</w:t>
            </w:r>
            <w:r>
              <w:rPr>
                <w:rFonts w:ascii="Calibri" w:hAnsi="Calibri"/>
                <w:sz w:val="18"/>
              </w:rPr>
              <w:t>ential functions of the job you</w:t>
            </w:r>
            <w:r>
              <w:rPr>
                <w:rFonts w:ascii="Calibri" w:hAnsi="Calibri"/>
                <w:sz w:val="18"/>
              </w:rPr>
              <w:br/>
            </w:r>
            <w:r w:rsidRPr="00797226">
              <w:rPr>
                <w:rFonts w:ascii="Calibri" w:hAnsi="Calibri"/>
                <w:sz w:val="18"/>
              </w:rPr>
              <w:t>are applying for, with or without reasonable accommodation?</w:t>
            </w:r>
            <w:r w:rsidRPr="00797226">
              <w:rPr>
                <w:rFonts w:ascii="Calibri" w:hAnsi="Calibri"/>
              </w:rPr>
              <w:t xml:space="preserve"> </w:t>
            </w:r>
          </w:p>
        </w:tc>
        <w:tc>
          <w:tcPr>
            <w:tcW w:w="2283" w:type="pct"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94120" w14:textId="511AD201" w:rsidR="00041AD7" w:rsidRPr="00797226" w:rsidRDefault="00041AD7">
            <w:pPr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Yes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1"/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bookmarkEnd w:id="0"/>
            <w:r w:rsidRPr="00797226">
              <w:rPr>
                <w:rFonts w:ascii="Calibri" w:hAnsi="Calibri"/>
              </w:rPr>
              <w:t xml:space="preserve"> No</w:t>
            </w:r>
          </w:p>
        </w:tc>
      </w:tr>
      <w:tr w:rsidR="000A4AD0" w:rsidRPr="00797226" w14:paraId="54C1EFAA" w14:textId="77777777" w:rsidTr="00771853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349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A7FAF" w14:textId="77777777" w:rsidR="000A4AD0" w:rsidRPr="00797226" w:rsidRDefault="000A4AD0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Date Available</w:t>
            </w:r>
          </w:p>
          <w:p w14:paraId="68C12554" w14:textId="77777777" w:rsidR="000A4AD0" w:rsidRPr="00797226" w:rsidRDefault="0028521C" w:rsidP="0028521C">
            <w:pPr>
              <w:spacing w:before="40" w:after="40"/>
              <w:ind w:left="346" w:hanging="346"/>
              <w:rPr>
                <w:rFonts w:ascii="Calibri" w:hAnsi="Calibri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36EEE124" w14:textId="77777777" w:rsidR="003923CE" w:rsidRPr="003923CE" w:rsidRDefault="003923CE">
      <w:pPr>
        <w:rPr>
          <w:sz w:val="16"/>
          <w:szCs w:val="16"/>
        </w:rPr>
      </w:pP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3866"/>
        <w:gridCol w:w="1151"/>
        <w:gridCol w:w="841"/>
        <w:gridCol w:w="289"/>
        <w:gridCol w:w="949"/>
        <w:gridCol w:w="1009"/>
        <w:gridCol w:w="957"/>
        <w:gridCol w:w="1718"/>
      </w:tblGrid>
      <w:tr w:rsidR="00797226" w:rsidRPr="0028521C" w14:paraId="35DCAD71" w14:textId="77777777" w:rsidTr="00771853">
        <w:trPr>
          <w:cantSplit/>
          <w:trHeight w:val="360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2F143908" w14:textId="77777777" w:rsidR="00797226" w:rsidRPr="0028521C" w:rsidRDefault="0028521C" w:rsidP="003923CE">
            <w:pPr>
              <w:pStyle w:val="Heading1"/>
              <w:spacing w:before="20" w:after="20"/>
              <w:rPr>
                <w:rFonts w:ascii="Calibri" w:hAnsi="Calibri"/>
                <w:smallCaps/>
                <w:sz w:val="22"/>
              </w:rPr>
            </w:pPr>
            <w:r>
              <w:rPr>
                <w:rFonts w:ascii="Calibri" w:hAnsi="Calibri"/>
                <w:smallCaps/>
                <w:sz w:val="22"/>
              </w:rPr>
              <w:t>Education</w:t>
            </w:r>
            <w:r w:rsidR="00797226" w:rsidRPr="0028521C">
              <w:rPr>
                <w:rFonts w:ascii="Calibri" w:hAnsi="Calibri"/>
                <w:smallCaps/>
                <w:sz w:val="22"/>
              </w:rPr>
              <w:t xml:space="preserve"> AND T</w:t>
            </w:r>
            <w:r>
              <w:rPr>
                <w:rFonts w:ascii="Calibri" w:hAnsi="Calibri"/>
                <w:smallCaps/>
                <w:sz w:val="22"/>
              </w:rPr>
              <w:t>raining</w:t>
            </w:r>
          </w:p>
        </w:tc>
      </w:tr>
      <w:tr w:rsidR="00797226" w:rsidRPr="00797226" w14:paraId="017E5589" w14:textId="77777777" w:rsidTr="003923CE">
        <w:trPr>
          <w:cantSplit/>
          <w:trHeight w:val="565"/>
        </w:trPr>
        <w:tc>
          <w:tcPr>
            <w:tcW w:w="2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F6911A" w14:textId="77777777" w:rsidR="00797226" w:rsidRPr="00797226" w:rsidRDefault="00797226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  <w:sz w:val="18"/>
              </w:rPr>
              <w:t xml:space="preserve">High School Graduate </w:t>
            </w:r>
            <w:r w:rsidR="000A4AD0">
              <w:rPr>
                <w:rFonts w:ascii="Calibri" w:hAnsi="Calibri"/>
                <w:sz w:val="18"/>
              </w:rPr>
              <w:t>o</w:t>
            </w:r>
            <w:r w:rsidRPr="00797226">
              <w:rPr>
                <w:rFonts w:ascii="Calibri" w:hAnsi="Calibri"/>
                <w:sz w:val="18"/>
              </w:rPr>
              <w:t xml:space="preserve">r General Education (GED) Test Passed? </w:t>
            </w:r>
          </w:p>
        </w:tc>
        <w:tc>
          <w:tcPr>
            <w:tcW w:w="228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99679" w14:textId="77777777" w:rsidR="00797226" w:rsidRPr="00797226" w:rsidRDefault="00364F39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="00797226" w:rsidRPr="00797226">
              <w:rPr>
                <w:rFonts w:ascii="Calibri" w:hAnsi="Calibri"/>
              </w:rPr>
              <w:t xml:space="preserve">Yes </w:t>
            </w:r>
            <w:r w:rsidR="00797226"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3"/>
            <w:r w:rsidR="00797226"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="00797226" w:rsidRPr="00797226">
              <w:rPr>
                <w:rFonts w:ascii="Calibri" w:hAnsi="Calibri"/>
              </w:rPr>
              <w:fldChar w:fldCharType="end"/>
            </w:r>
            <w:bookmarkEnd w:id="1"/>
            <w:r w:rsidR="00797226" w:rsidRPr="00797226">
              <w:rPr>
                <w:rFonts w:ascii="Calibri" w:hAnsi="Calibri"/>
              </w:rPr>
              <w:t xml:space="preserve"> No</w:t>
            </w:r>
          </w:p>
        </w:tc>
      </w:tr>
      <w:tr w:rsidR="005A4E02" w:rsidRPr="00797226" w14:paraId="402196F7" w14:textId="77777777" w:rsidTr="00771853">
        <w:trPr>
          <w:cantSplit/>
          <w:trHeight w:hRule="exact"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175F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22"/>
              </w:rPr>
              <w:t xml:space="preserve">College, </w:t>
            </w:r>
            <w:smartTag w:uri="urn:schemas-microsoft-com:office:smarttags" w:element="place">
              <w:smartTag w:uri="urn:schemas-microsoft-com:office:smarttags" w:element="PlaceName">
                <w:r w:rsidRPr="00797226">
                  <w:rPr>
                    <w:rFonts w:ascii="Calibri" w:hAnsi="Calibri"/>
                    <w:b/>
                    <w:sz w:val="22"/>
                  </w:rPr>
                  <w:t>Business</w:t>
                </w:r>
              </w:smartTag>
              <w:r w:rsidRPr="00797226">
                <w:rPr>
                  <w:rFonts w:ascii="Calibri" w:hAnsi="Calibri"/>
                  <w:b/>
                  <w:sz w:val="22"/>
                </w:rPr>
                <w:t xml:space="preserve"> </w:t>
              </w:r>
              <w:smartTag w:uri="urn:schemas-microsoft-com:office:smarttags" w:element="PlaceType">
                <w:r w:rsidRPr="00797226">
                  <w:rPr>
                    <w:rFonts w:ascii="Calibri" w:hAnsi="Calibri"/>
                    <w:b/>
                    <w:sz w:val="22"/>
                  </w:rPr>
                  <w:t>School</w:t>
                </w:r>
              </w:smartTag>
            </w:smartTag>
            <w:r w:rsidRPr="00797226">
              <w:rPr>
                <w:rFonts w:ascii="Calibri" w:hAnsi="Calibri"/>
                <w:b/>
                <w:sz w:val="22"/>
              </w:rPr>
              <w:t>, Military</w:t>
            </w:r>
            <w:r w:rsidRPr="00797226">
              <w:rPr>
                <w:rFonts w:ascii="Calibri" w:hAnsi="Calibri"/>
                <w:sz w:val="22"/>
              </w:rPr>
              <w:t xml:space="preserve"> </w:t>
            </w:r>
            <w:r w:rsidRPr="00797226">
              <w:rPr>
                <w:rFonts w:ascii="Calibri" w:hAnsi="Calibri"/>
                <w:b/>
              </w:rPr>
              <w:t>(Most recent first)</w:t>
            </w:r>
          </w:p>
        </w:tc>
      </w:tr>
      <w:tr w:rsidR="005A4E02" w:rsidRPr="00797226" w14:paraId="5485B4E0" w14:textId="77777777" w:rsidTr="003923CE">
        <w:trPr>
          <w:cantSplit/>
          <w:trHeight w:val="119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965E8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Name and Location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4B76FDC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 xml:space="preserve">Dates </w:t>
            </w:r>
          </w:p>
          <w:p w14:paraId="3C4B516B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Attended</w:t>
            </w:r>
          </w:p>
          <w:p w14:paraId="307F5182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Month/Year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6C7B0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Credits Earned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076E26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Graduate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9197F05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Degree</w:t>
            </w:r>
          </w:p>
          <w:p w14:paraId="722ACD23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&amp; Year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0CAE40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 xml:space="preserve">Major </w:t>
            </w:r>
            <w:r w:rsidRPr="00797226">
              <w:rPr>
                <w:rFonts w:ascii="Calibri" w:hAnsi="Calibri"/>
                <w:sz w:val="18"/>
              </w:rPr>
              <w:br/>
              <w:t>or Subject</w:t>
            </w:r>
          </w:p>
        </w:tc>
      </w:tr>
      <w:tr w:rsidR="005A4E02" w:rsidRPr="00797226" w14:paraId="52E53818" w14:textId="77777777" w:rsidTr="003923CE">
        <w:trPr>
          <w:cantSplit/>
          <w:trHeight w:val="593"/>
        </w:trPr>
        <w:tc>
          <w:tcPr>
            <w:tcW w:w="1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D74F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8B4AF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88641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Quarterly or</w:t>
            </w:r>
          </w:p>
          <w:p w14:paraId="44F31593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Semester</w:t>
            </w:r>
          </w:p>
          <w:p w14:paraId="3C8F7774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Hours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7734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Other</w:t>
            </w:r>
          </w:p>
          <w:p w14:paraId="3277EC78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(Specify)</w:t>
            </w:r>
          </w:p>
        </w:tc>
        <w:tc>
          <w:tcPr>
            <w:tcW w:w="46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7849F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7971C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CF4B9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</w:tr>
      <w:tr w:rsidR="005A4E02" w:rsidRPr="00797226" w14:paraId="4CB396A9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A5D739" w14:textId="77777777" w:rsidR="005A4E02" w:rsidRPr="0028521C" w:rsidRDefault="007E7378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" w:name="Text18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E6BC3" w14:textId="77777777" w:rsidR="005A4E02" w:rsidRPr="00797226" w:rsidRDefault="005A4E02" w:rsidP="003923CE">
            <w:pPr>
              <w:keepNext/>
              <w:spacing w:before="20" w:after="20"/>
              <w:jc w:val="both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22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B911AD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4" w:name="Text26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AE7DACF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5" w:name="Text3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C2238B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A7E83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" w:name="Text42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343A75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5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  <w:tr w:rsidR="005A4E02" w:rsidRPr="00797226" w14:paraId="10EBFC1A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AA7D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42FC3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9281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351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3D4F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EEE7E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3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8" w:name="Text43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8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FFF90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3C842026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31B2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19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69437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0910062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C899E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BC5E958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5C369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768974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3A9C3F89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3922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69356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F16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8625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0C1D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8AAEC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0" w:name="Text45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1EF76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18C9790F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3E310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1" w:name="Text2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CA819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CF9A1E5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C4ADB9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74982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9D300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19052EA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8F0B18A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E1B6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B702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9862E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D689D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345BA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9942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2" w:name="Text47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2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244A7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6621F461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7EEE6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3" w:name="Text21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4B975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7B976C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6CBC82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788C2DC" w14:textId="77777777" w:rsidR="005A4E02" w:rsidRPr="00797226" w:rsidRDefault="005A4E02">
            <w:pPr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B3263D">
              <w:rPr>
                <w:rFonts w:ascii="Calibri" w:hAnsi="Calibri"/>
              </w:rPr>
            </w:r>
            <w:r w:rsidR="00B3263D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84085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C01CE8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179C7DB7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1012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A4C6B" w14:textId="77777777" w:rsidR="005A4E02" w:rsidRPr="00797226" w:rsidRDefault="005A4E02" w:rsidP="0028521C">
            <w:pPr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28274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39752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1164F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18F5E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4" w:name="Text49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4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5EB9C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</w:tbl>
    <w:p w14:paraId="0CCCD472" w14:textId="77777777" w:rsidR="00391F7D" w:rsidRDefault="00391F7D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4436"/>
        <w:gridCol w:w="1947"/>
        <w:gridCol w:w="2061"/>
        <w:gridCol w:w="2335"/>
      </w:tblGrid>
      <w:tr w:rsidR="00797226" w:rsidRPr="0028521C" w14:paraId="746C52AB" w14:textId="77777777" w:rsidTr="00391F7D">
        <w:trPr>
          <w:cantSplit/>
          <w:trHeight w:hRule="exact"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CDBD3AE" w14:textId="77777777" w:rsidR="00797226" w:rsidRPr="0028521C" w:rsidRDefault="00797226" w:rsidP="003923CE">
            <w:pPr>
              <w:pStyle w:val="Heading1"/>
              <w:spacing w:beforeLines="20" w:before="48" w:after="20"/>
              <w:rPr>
                <w:rFonts w:ascii="Calibri" w:hAnsi="Calibri"/>
                <w:smallCaps/>
                <w:sz w:val="22"/>
              </w:rPr>
            </w:pPr>
            <w:r w:rsidRPr="0028521C">
              <w:rPr>
                <w:rFonts w:ascii="Calibri" w:hAnsi="Calibri"/>
                <w:smallCaps/>
                <w:sz w:val="22"/>
              </w:rPr>
              <w:t>M</w:t>
            </w:r>
            <w:r w:rsidR="0028521C">
              <w:rPr>
                <w:rFonts w:ascii="Calibri" w:hAnsi="Calibri"/>
                <w:smallCaps/>
                <w:sz w:val="22"/>
              </w:rPr>
              <w:t>ilitary</w:t>
            </w:r>
            <w:r w:rsidRPr="0028521C">
              <w:rPr>
                <w:rFonts w:ascii="Calibri" w:hAnsi="Calibri"/>
                <w:smallCaps/>
                <w:sz w:val="22"/>
              </w:rPr>
              <w:t xml:space="preserve"> </w:t>
            </w:r>
            <w:r w:rsidR="0028521C">
              <w:rPr>
                <w:rFonts w:ascii="Calibri" w:hAnsi="Calibri"/>
                <w:smallCaps/>
                <w:sz w:val="22"/>
              </w:rPr>
              <w:t>Service</w:t>
            </w:r>
          </w:p>
          <w:p w14:paraId="4854B338" w14:textId="77777777" w:rsidR="00797226" w:rsidRPr="0028521C" w:rsidRDefault="00797226" w:rsidP="003923CE">
            <w:pPr>
              <w:pStyle w:val="Heading4"/>
              <w:spacing w:beforeLines="20" w:before="48" w:after="20"/>
              <w:rPr>
                <w:rFonts w:ascii="Calibri" w:hAnsi="Calibri"/>
                <w:smallCaps/>
                <w:sz w:val="22"/>
              </w:rPr>
            </w:pPr>
          </w:p>
        </w:tc>
      </w:tr>
      <w:tr w:rsidR="0028521C" w:rsidRPr="00797226" w14:paraId="6B14FB33" w14:textId="77777777" w:rsidTr="00391F7D">
        <w:trPr>
          <w:trHeight w:hRule="exact" w:val="547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5677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Branch of Service</w:t>
            </w:r>
          </w:p>
          <w:p w14:paraId="407E063F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35"/>
                    <w:format w:val="FIRST CAPITAL"/>
                  </w:textInput>
                </w:ffData>
              </w:fldChar>
            </w:r>
            <w:bookmarkStart w:id="15" w:name="Text62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bookmarkEnd w:id="15"/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71D5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Date of Entry</w:t>
            </w:r>
          </w:p>
          <w:p w14:paraId="6795D523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6" w:name="Text63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E9AF8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Date of Discharge</w:t>
            </w:r>
          </w:p>
          <w:p w14:paraId="032C1495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E4E9A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Type</w:t>
            </w:r>
            <w:r w:rsidRPr="00797226">
              <w:rPr>
                <w:rFonts w:ascii="Calibri" w:hAnsi="Calibri"/>
                <w:b/>
                <w:sz w:val="16"/>
              </w:rPr>
              <w:t xml:space="preserve"> of Discharge</w:t>
            </w:r>
          </w:p>
          <w:p w14:paraId="1EBA45D0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7" w:name="Text64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7"/>
          </w:p>
        </w:tc>
      </w:tr>
    </w:tbl>
    <w:p w14:paraId="28FEE159" w14:textId="77777777" w:rsidR="00391F7D" w:rsidRDefault="00391F7D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10779"/>
      </w:tblGrid>
      <w:tr w:rsidR="00797226" w:rsidRPr="0028521C" w14:paraId="56EE0882" w14:textId="77777777" w:rsidTr="00391F7D">
        <w:trPr>
          <w:trHeight w:hRule="exact"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EF5CE0A" w14:textId="77777777" w:rsidR="00797226" w:rsidRPr="0028521C" w:rsidRDefault="00C83B40" w:rsidP="00041AD7">
            <w:pPr>
              <w:keepNext/>
              <w:spacing w:before="20" w:after="20"/>
              <w:rPr>
                <w:rFonts w:ascii="Calibri" w:hAnsi="Calibri"/>
                <w:b/>
                <w:smallCaps/>
                <w:sz w:val="16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t>S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pecial</w:t>
            </w:r>
            <w:r w:rsidRPr="0028521C">
              <w:rPr>
                <w:rFonts w:ascii="Calibri" w:hAnsi="Calibri"/>
                <w:b/>
                <w:smallCaps/>
                <w:sz w:val="22"/>
              </w:rPr>
              <w:t xml:space="preserve"> S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kills</w:t>
            </w:r>
          </w:p>
        </w:tc>
      </w:tr>
      <w:tr w:rsidR="005A4E02" w:rsidRPr="00797226" w14:paraId="37A2C787" w14:textId="77777777" w:rsidTr="00391F7D">
        <w:trPr>
          <w:trHeight w:val="9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49E2" w14:textId="77777777" w:rsidR="00C83B40" w:rsidRPr="00C83B40" w:rsidRDefault="00C83B40">
            <w:pPr>
              <w:spacing w:before="60"/>
              <w:rPr>
                <w:rFonts w:ascii="Calibri" w:hAnsi="Calibri"/>
                <w:b/>
                <w:sz w:val="16"/>
                <w:szCs w:val="16"/>
              </w:rPr>
            </w:pPr>
            <w:r w:rsidRPr="00C83B40">
              <w:rPr>
                <w:rFonts w:ascii="Calibri" w:hAnsi="Calibri"/>
                <w:b/>
                <w:sz w:val="16"/>
                <w:szCs w:val="16"/>
              </w:rPr>
              <w:t>List all pertinent skills and equipment that you can operate</w:t>
            </w:r>
          </w:p>
          <w:p w14:paraId="392410BC" w14:textId="77777777" w:rsidR="005A4E02" w:rsidRPr="0028521C" w:rsidRDefault="005A4E02" w:rsidP="00AA1B1A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bookmarkStart w:id="18" w:name="Text6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8"/>
          </w:p>
        </w:tc>
      </w:tr>
    </w:tbl>
    <w:p w14:paraId="08028355" w14:textId="77777777" w:rsidR="003923CE" w:rsidRDefault="003923CE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376"/>
        <w:gridCol w:w="1244"/>
        <w:gridCol w:w="2167"/>
        <w:gridCol w:w="1992"/>
      </w:tblGrid>
      <w:tr w:rsidR="00C83B40" w:rsidRPr="0028521C" w14:paraId="3040DCAD" w14:textId="77777777" w:rsidTr="003923CE">
        <w:trPr>
          <w:trHeight w:val="360"/>
          <w:tblHeader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7ACD479A" w14:textId="77777777" w:rsidR="00C83B40" w:rsidRPr="0028521C" w:rsidRDefault="00C83B40" w:rsidP="003923CE">
            <w:pPr>
              <w:keepNext/>
              <w:spacing w:before="20" w:after="20"/>
              <w:rPr>
                <w:rFonts w:ascii="Calibri" w:hAnsi="Calibri"/>
                <w:b/>
                <w:smallCaps/>
                <w:sz w:val="16"/>
                <w:szCs w:val="16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lastRenderedPageBreak/>
              <w:t>WORK</w:t>
            </w:r>
            <w:r w:rsidR="004D1632" w:rsidRPr="0028521C">
              <w:rPr>
                <w:rFonts w:ascii="Calibri" w:hAnsi="Calibri"/>
                <w:b/>
                <w:smallCaps/>
                <w:sz w:val="22"/>
              </w:rPr>
              <w:t>/VOLUNTEER</w:t>
            </w:r>
            <w:r w:rsidRPr="0028521C">
              <w:rPr>
                <w:rFonts w:ascii="Calibri" w:hAnsi="Calibri"/>
                <w:b/>
                <w:smallCaps/>
                <w:sz w:val="22"/>
              </w:rPr>
              <w:t xml:space="preserve"> EXPERIENCE</w:t>
            </w:r>
          </w:p>
        </w:tc>
      </w:tr>
      <w:tr w:rsidR="00C83B40" w:rsidRPr="00797226" w14:paraId="21CEE910" w14:textId="77777777" w:rsidTr="003923CE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AAE5" w14:textId="1CB8CB37" w:rsidR="00C83B40" w:rsidRPr="00C83B40" w:rsidRDefault="00C83B40" w:rsidP="003923CE">
            <w:pPr>
              <w:keepNext/>
              <w:spacing w:before="120"/>
              <w:outlineLvl w:val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16"/>
              </w:rPr>
              <w:t>List employment and/or volunteer service (most recent first)</w:t>
            </w:r>
            <w:r w:rsidR="00943F21">
              <w:rPr>
                <w:rFonts w:ascii="Calibri" w:hAnsi="Calibri"/>
                <w:b/>
                <w:sz w:val="16"/>
              </w:rPr>
              <w:t>. Attach additional pages if necessary.</w:t>
            </w:r>
          </w:p>
        </w:tc>
      </w:tr>
      <w:tr w:rsidR="005A4E02" w:rsidRPr="00797226" w14:paraId="46436B5F" w14:textId="77777777" w:rsidTr="003923CE">
        <w:trPr>
          <w:cantSplit/>
        </w:trPr>
        <w:tc>
          <w:tcPr>
            <w:tcW w:w="24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9CFC46F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9" w:name="Text68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5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FA3F3" w14:textId="77777777" w:rsidR="005A4E02" w:rsidRPr="00797226" w:rsidRDefault="005A4E02" w:rsidP="003923CE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 w:rsidR="00C83B40"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37318203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015573AD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0" w:name="Text75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0"/>
          </w:p>
        </w:tc>
      </w:tr>
      <w:tr w:rsidR="005A4E02" w:rsidRPr="00797226" w14:paraId="1F70CF63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37AE5D8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D0559A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29771857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5D0C5A8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3B9CD0" w14:textId="77777777" w:rsidR="005A4E02" w:rsidRPr="00797226" w:rsidRDefault="005A4E02" w:rsidP="003923CE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1" w:name="Text82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0AFBCF27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7946BABF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2" w:name="Text85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2"/>
          </w:p>
        </w:tc>
      </w:tr>
      <w:tr w:rsidR="005A4E02" w:rsidRPr="00797226" w14:paraId="62D4A907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58ED8B42" w14:textId="77777777" w:rsidR="005A4E02" w:rsidRPr="00797226" w:rsidRDefault="005A4E02" w:rsidP="003923CE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 w:rsidR="00943F21"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2C045206" w14:textId="77777777" w:rsidR="005A4E02" w:rsidRPr="00797226" w:rsidRDefault="005A4E02" w:rsidP="003923CE">
            <w:pPr>
              <w:keepNext/>
              <w:spacing w:before="60" w:after="6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CB6B00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1E2C345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13655D11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2B021C1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A0BB504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3" w:name="Text86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3"/>
          </w:p>
        </w:tc>
      </w:tr>
      <w:tr w:rsidR="005A4E02" w:rsidRPr="00797226" w14:paraId="17022945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0E1D2CA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126064A8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B43497B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8F6044C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10FB559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72ACD3B9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16C915D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F66D578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71811B7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FBF175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6D118E99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598807D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56860D75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4" w:name="Text88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4"/>
          </w:p>
        </w:tc>
      </w:tr>
      <w:tr w:rsidR="005A4E02" w:rsidRPr="00797226" w14:paraId="4D03C971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0F07780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42510D6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  <w:tr w:rsidR="005A4E02" w:rsidRPr="00797226" w14:paraId="3BC14306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2553DCE1" w14:textId="77777777" w:rsidR="005A4E02" w:rsidRPr="00797226" w:rsidRDefault="005A4E02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90DAB"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290DAB" w:rsidRPr="00AA1B1A">
              <w:rPr>
                <w:rFonts w:ascii="Calibri" w:hAnsi="Calibri"/>
                <w:sz w:val="22"/>
                <w:szCs w:val="22"/>
              </w:rPr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1D4D5BA3" w14:textId="77777777" w:rsidR="005A4E02" w:rsidRPr="00797226" w:rsidRDefault="00C83B40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E02"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="005A4E02"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E02"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="005A4E02"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5A4E02" w:rsidRPr="00797226" w14:paraId="62BFB4F3" w14:textId="77777777" w:rsidTr="003923CE">
        <w:trPr>
          <w:cantSplit/>
        </w:trPr>
        <w:tc>
          <w:tcPr>
            <w:tcW w:w="2494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035099C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E63A4" w14:textId="77777777" w:rsidR="005A4E02" w:rsidRPr="00797226" w:rsidRDefault="005A4E02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 w:rsidR="00943F21"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14:paraId="5C01465F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37F590C5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6BBC17B5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F8DB0E1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9C7A971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3199252F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9E67BC8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 w:rsidR="00C83B40">
              <w:rPr>
                <w:rFonts w:ascii="Calibri" w:hAnsi="Calibri"/>
                <w:b/>
                <w:sz w:val="16"/>
              </w:rPr>
              <w:t>: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77968" w14:textId="77777777" w:rsidR="005A4E02" w:rsidRPr="00797226" w:rsidRDefault="005A4E02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 w:rsidR="00943F21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76944C7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0C805067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4C070A34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5B344487" w14:textId="77777777" w:rsidR="005A4E02" w:rsidRPr="00797226" w:rsidRDefault="005A4E02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 w:rsidR="00C83B40">
              <w:rPr>
                <w:rFonts w:ascii="Calibri" w:hAnsi="Calibri"/>
                <w:b/>
                <w:sz w:val="16"/>
              </w:rPr>
              <w:t xml:space="preserve"> Du</w:t>
            </w:r>
            <w:r w:rsidR="00943F21">
              <w:rPr>
                <w:rFonts w:ascii="Calibri" w:hAnsi="Calibri"/>
                <w:b/>
                <w:sz w:val="16"/>
              </w:rPr>
              <w:t>ties</w:t>
            </w:r>
          </w:p>
          <w:p w14:paraId="7F35E1AE" w14:textId="77777777" w:rsidR="005A4E02" w:rsidRPr="00AA1B1A" w:rsidRDefault="005A4E02" w:rsidP="003F0374">
            <w:pPr>
              <w:keepNext/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11FCCF7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6B2A90C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51F4B00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C8D1E3C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CCDB878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001EA951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B023E66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0020A9CC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FC8CB56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352305D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31640E1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37C3DB82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CEA9504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52D9C87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41DAAB4E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715DA310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E63B7CF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628F55B1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2FD74ACF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37D83F6E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045A209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A660B9B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  <w:tr w:rsidR="00C83B40" w:rsidRPr="00797226" w14:paraId="4667471C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063E31" w14:textId="77777777" w:rsidR="00C83B40" w:rsidRPr="00797226" w:rsidRDefault="00C83B40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08CD8D5" w14:textId="77777777" w:rsidR="00C83B40" w:rsidRPr="00797226" w:rsidRDefault="00C83B40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3F0374" w:rsidRPr="00797226" w14:paraId="082499AC" w14:textId="77777777" w:rsidTr="003923CE">
        <w:trPr>
          <w:cantSplit/>
        </w:trPr>
        <w:tc>
          <w:tcPr>
            <w:tcW w:w="24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31FCDF3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2C8F68" w14:textId="77777777" w:rsidR="003F0374" w:rsidRPr="00797226" w:rsidRDefault="003F0374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2686887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122DF534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6A811F9B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F27FD6C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32234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57C9AB78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6A666F4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8A330" w14:textId="77777777" w:rsidR="003F0374" w:rsidRPr="00797226" w:rsidRDefault="003F0374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4294EB6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6FBD99FE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F5DDAD6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6EC400B8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705C82C9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812413F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1469A016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EA1327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91AAAB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0F142F5C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F9E66E3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32F204B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1F6AED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383ADCAA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ADE0B2C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135F88BB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530D1712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D69BB7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5303867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5F0AEAB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6FEA7F5B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C4AEE20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19E0630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46601AA1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29568CBF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224C358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766AF0F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</w:tr>
      <w:tr w:rsidR="003F0374" w:rsidRPr="00797226" w14:paraId="67F683AE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3291E704" w14:textId="77777777" w:rsidR="003F0374" w:rsidRDefault="003F0374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14:paraId="78623AFF" w14:textId="727CA34E" w:rsidR="00041AD7" w:rsidRPr="00041AD7" w:rsidRDefault="00041AD7" w:rsidP="00041AD7">
            <w:pPr>
              <w:ind w:firstLine="720"/>
              <w:rPr>
                <w:rFonts w:ascii="Calibri" w:hAnsi="Calibri"/>
                <w:sz w:val="22"/>
              </w:rPr>
            </w:pP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6B7E5101" w14:textId="77777777" w:rsidR="003F0374" w:rsidRPr="00797226" w:rsidRDefault="003F0374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3F0374" w:rsidRPr="00797226" w14:paraId="3D0D513A" w14:textId="77777777" w:rsidTr="003923CE">
        <w:trPr>
          <w:cantSplit/>
        </w:trPr>
        <w:tc>
          <w:tcPr>
            <w:tcW w:w="2494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7268ED6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lastRenderedPageBreak/>
              <w:t>Employer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2A5C6" w14:textId="77777777" w:rsidR="003F0374" w:rsidRPr="00797226" w:rsidRDefault="003F0374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14:paraId="20DE647D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0EC1D4CC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67F6D036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2F203F9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98F427E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0118A371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29E8BCD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5E555" w14:textId="77777777" w:rsidR="003F0374" w:rsidRPr="00797226" w:rsidRDefault="003F0374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B1BA7A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2EFB7DDF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74113F88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2942C7D8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01F9803E" w14:textId="77777777" w:rsidR="003F0374" w:rsidRPr="00AA1B1A" w:rsidRDefault="003F0374" w:rsidP="003F0374">
            <w:pPr>
              <w:keepNext/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BB9702C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180ED2C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4BF4103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482DECA0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4DB9C7B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03CDB6FA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BBA048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A4D554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3EAA3F68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5F14634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141EE0E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7FA6D79B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7457D357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44F5A6A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134C61FD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4BBC59FC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6853A5CB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6C0C39E1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2C15647A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04E0C62A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3D50532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E35112C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</w:tr>
      <w:tr w:rsidR="003F0374" w:rsidRPr="00797226" w14:paraId="7A0EA82C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1EF26E" w14:textId="77777777" w:rsidR="003F0374" w:rsidRPr="00797226" w:rsidRDefault="003F0374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4473024" w14:textId="77777777" w:rsidR="003F0374" w:rsidRPr="00797226" w:rsidRDefault="003F0374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B3263D">
              <w:rPr>
                <w:rFonts w:ascii="Calibri" w:hAnsi="Calibri"/>
                <w:sz w:val="20"/>
                <w:szCs w:val="20"/>
              </w:rPr>
            </w:r>
            <w:r w:rsidR="00B3263D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</w:tbl>
    <w:p w14:paraId="63750A33" w14:textId="77777777" w:rsidR="003923CE" w:rsidRDefault="003923CE"/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265"/>
        <w:gridCol w:w="5506"/>
        <w:gridCol w:w="9"/>
      </w:tblGrid>
      <w:tr w:rsidR="00771853" w:rsidRPr="00771853" w14:paraId="5613283A" w14:textId="77777777" w:rsidTr="003923CE">
        <w:trPr>
          <w:cantSplit/>
          <w:trHeight w:hRule="exact" w:val="4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1F568AAF" w14:textId="77777777" w:rsidR="00771853" w:rsidRPr="00771853" w:rsidRDefault="00771853" w:rsidP="00771853">
            <w:pPr>
              <w:pStyle w:val="BalloonText"/>
              <w:tabs>
                <w:tab w:val="left" w:pos="2322"/>
              </w:tabs>
              <w:jc w:val="center"/>
              <w:rPr>
                <w:rFonts w:ascii="Calibri" w:hAnsi="Calibri"/>
                <w:b/>
                <w:smallCaps/>
                <w:sz w:val="22"/>
                <w:szCs w:val="22"/>
              </w:rPr>
            </w:pPr>
            <w:r w:rsidRPr="00771853">
              <w:rPr>
                <w:rFonts w:ascii="Calibri" w:hAnsi="Calibri"/>
                <w:b/>
                <w:smallCaps/>
                <w:sz w:val="22"/>
                <w:szCs w:val="22"/>
              </w:rPr>
              <w:t>Disqualifying Factors</w:t>
            </w:r>
          </w:p>
        </w:tc>
      </w:tr>
      <w:tr w:rsidR="00771853" w:rsidRPr="00771853" w14:paraId="3505F258" w14:textId="77777777" w:rsidTr="003923CE">
        <w:trPr>
          <w:gridAfter w:val="1"/>
          <w:wAfter w:w="4" w:type="pct"/>
          <w:cantSplit/>
          <w:trHeight w:hRule="exact" w:val="432"/>
        </w:trPr>
        <w:tc>
          <w:tcPr>
            <w:tcW w:w="499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B0BF1" w14:textId="77777777" w:rsidR="00771853" w:rsidRPr="00771853" w:rsidRDefault="00771853" w:rsidP="00AA451F">
            <w:pPr>
              <w:pStyle w:val="BalloonText"/>
              <w:spacing w:before="60" w:after="60"/>
              <w:rPr>
                <w:rFonts w:ascii="Calibri" w:hAnsi="Calibri"/>
                <w:i/>
                <w:sz w:val="20"/>
                <w:szCs w:val="20"/>
              </w:rPr>
            </w:pPr>
            <w:r w:rsidRPr="00771853">
              <w:rPr>
                <w:rFonts w:ascii="Calibri" w:hAnsi="Calibri"/>
                <w:i/>
                <w:sz w:val="20"/>
                <w:szCs w:val="20"/>
              </w:rPr>
              <w:t>Please indicate if you have any of the following criminal history or driving record disqualifying factors:</w:t>
            </w:r>
          </w:p>
        </w:tc>
      </w:tr>
      <w:tr w:rsidR="00A2568C" w:rsidRPr="003E15CB" w14:paraId="1A1C409B" w14:textId="77777777" w:rsidTr="003923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442" w:type="pct"/>
            <w:tcBorders>
              <w:right w:val="single" w:sz="4" w:space="0" w:color="FFFFFF"/>
            </w:tcBorders>
            <w:shd w:val="clear" w:color="auto" w:fill="000000"/>
          </w:tcPr>
          <w:p w14:paraId="402EF2FC" w14:textId="77777777" w:rsidR="00A2568C" w:rsidRPr="003E15CB" w:rsidRDefault="00A2568C" w:rsidP="00A2568C">
            <w:pPr>
              <w:spacing w:before="60" w:after="60"/>
              <w:jc w:val="center"/>
              <w:rPr>
                <w:rFonts w:ascii="Calibri" w:eastAsia="Calibri" w:hAnsi="Calibri"/>
                <w:b/>
                <w:smallCaps/>
                <w:sz w:val="22"/>
                <w:szCs w:val="22"/>
              </w:rPr>
            </w:pPr>
            <w:r w:rsidRPr="003E15CB">
              <w:rPr>
                <w:rFonts w:ascii="Calibri" w:eastAsia="Calibri" w:hAnsi="Calibri"/>
                <w:b/>
                <w:smallCaps/>
                <w:sz w:val="22"/>
                <w:szCs w:val="22"/>
              </w:rPr>
              <w:t>Criminal History</w:t>
            </w:r>
          </w:p>
        </w:tc>
        <w:tc>
          <w:tcPr>
            <w:tcW w:w="2558" w:type="pct"/>
            <w:gridSpan w:val="2"/>
            <w:tcBorders>
              <w:left w:val="single" w:sz="4" w:space="0" w:color="FFFFFF"/>
            </w:tcBorders>
            <w:shd w:val="clear" w:color="auto" w:fill="000000"/>
          </w:tcPr>
          <w:p w14:paraId="642C7F4B" w14:textId="77777777" w:rsidR="00A2568C" w:rsidRPr="003E15CB" w:rsidRDefault="00A2568C" w:rsidP="00A2568C">
            <w:pPr>
              <w:spacing w:before="60" w:after="60"/>
              <w:jc w:val="center"/>
              <w:rPr>
                <w:rFonts w:ascii="Calibri" w:eastAsia="Calibri" w:hAnsi="Calibri"/>
                <w:b/>
                <w:smallCaps/>
                <w:sz w:val="22"/>
                <w:szCs w:val="22"/>
              </w:rPr>
            </w:pPr>
            <w:r w:rsidRPr="003E15CB">
              <w:rPr>
                <w:rFonts w:ascii="Calibri" w:eastAsia="Calibri" w:hAnsi="Calibri"/>
                <w:b/>
                <w:smallCaps/>
                <w:sz w:val="22"/>
                <w:szCs w:val="22"/>
              </w:rPr>
              <w:t>Driving Record</w:t>
            </w:r>
          </w:p>
        </w:tc>
      </w:tr>
      <w:tr w:rsidR="00A2568C" w:rsidRPr="00CE3630" w14:paraId="16221327" w14:textId="77777777" w:rsidTr="003923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442" w:type="pct"/>
            <w:shd w:val="clear" w:color="auto" w:fill="auto"/>
          </w:tcPr>
          <w:p w14:paraId="48E7446A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Felony Convictions</w:t>
            </w:r>
          </w:p>
          <w:p w14:paraId="6B3862A2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Misdemeanor Convictions related to sexual misconduct, property crimes, or violence</w:t>
            </w:r>
          </w:p>
          <w:p w14:paraId="6D2CCFAB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Other Misdemeanor Convictions within 5 years</w:t>
            </w:r>
          </w:p>
        </w:tc>
        <w:tc>
          <w:tcPr>
            <w:tcW w:w="2558" w:type="pct"/>
            <w:gridSpan w:val="2"/>
            <w:shd w:val="clear" w:color="auto" w:fill="auto"/>
          </w:tcPr>
          <w:p w14:paraId="6B27C5D6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Driving Under the Influence within the last 10 years</w:t>
            </w:r>
          </w:p>
          <w:p w14:paraId="6FDD802D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Suspensions within the last 10 years</w:t>
            </w:r>
          </w:p>
          <w:p w14:paraId="1F8B2BAC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at fault accidents within the last 5 years.</w:t>
            </w:r>
          </w:p>
          <w:p w14:paraId="3917198F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More than 2 moving violations within the last year</w:t>
            </w:r>
          </w:p>
          <w:p w14:paraId="463C6601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B3263D">
              <w:rPr>
                <w:sz w:val="20"/>
                <w:szCs w:val="20"/>
              </w:rPr>
            </w:r>
            <w:r w:rsidR="00B3263D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More than 5 moving violations within the last 5 years</w:t>
            </w:r>
          </w:p>
        </w:tc>
      </w:tr>
    </w:tbl>
    <w:p w14:paraId="34456A07" w14:textId="77777777" w:rsidR="00A2568C" w:rsidRPr="00A2568C" w:rsidRDefault="00A2568C" w:rsidP="00A2568C">
      <w:pPr>
        <w:pStyle w:val="BodyText2"/>
        <w:spacing w:before="120" w:after="240"/>
        <w:ind w:left="-86"/>
        <w:jc w:val="center"/>
        <w:rPr>
          <w:rFonts w:ascii="Calibri" w:hAnsi="Calibri"/>
          <w:b/>
          <w:i/>
          <w:sz w:val="18"/>
          <w:szCs w:val="18"/>
        </w:rPr>
      </w:pPr>
      <w:r w:rsidRPr="00A2568C">
        <w:rPr>
          <w:rFonts w:ascii="Calibri" w:hAnsi="Calibri"/>
          <w:b/>
          <w:i/>
          <w:sz w:val="18"/>
          <w:szCs w:val="18"/>
        </w:rPr>
        <w:t>All personnel will be subject to a drug and alcohol screening.</w:t>
      </w:r>
    </w:p>
    <w:p w14:paraId="6601647C" w14:textId="77777777" w:rsidR="00A2568C" w:rsidRPr="00446C32" w:rsidRDefault="00A2568C" w:rsidP="00A2568C">
      <w:pPr>
        <w:pStyle w:val="BodyText2"/>
        <w:spacing w:after="600"/>
        <w:ind w:left="-86"/>
        <w:rPr>
          <w:rFonts w:ascii="Calibri" w:hAnsi="Calibri"/>
          <w:b/>
          <w:sz w:val="18"/>
          <w:szCs w:val="18"/>
        </w:rPr>
      </w:pPr>
      <w:r w:rsidRPr="00446C32">
        <w:rPr>
          <w:rFonts w:ascii="Calibri" w:hAnsi="Calibri"/>
          <w:b/>
          <w:sz w:val="18"/>
          <w:szCs w:val="18"/>
        </w:rPr>
        <w:t>I certify the information contained in this application is true, correct, and complete. I understand that, if employed, false statements reported on this application may be considered sufficient cause for dismissal.</w:t>
      </w:r>
    </w:p>
    <w:tbl>
      <w:tblPr>
        <w:tblW w:w="347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9"/>
        <w:gridCol w:w="1854"/>
      </w:tblGrid>
      <w:tr w:rsidR="00A2568C" w:rsidRPr="00A71C2D" w14:paraId="7527F898" w14:textId="77777777" w:rsidTr="00A2568C">
        <w:trPr>
          <w:jc w:val="center"/>
        </w:trPr>
        <w:tc>
          <w:tcPr>
            <w:tcW w:w="3763" w:type="pct"/>
            <w:shd w:val="clear" w:color="auto" w:fill="auto"/>
          </w:tcPr>
          <w:p w14:paraId="5E78CFFF" w14:textId="77777777" w:rsidR="00A2568C" w:rsidRPr="00A71C2D" w:rsidRDefault="00A2568C" w:rsidP="00A2568C">
            <w:pPr>
              <w:spacing w:before="40"/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A71C2D">
              <w:rPr>
                <w:rFonts w:ascii="Calibri" w:eastAsia="Calibri" w:hAnsi="Calibri"/>
                <w:sz w:val="16"/>
                <w:szCs w:val="16"/>
              </w:rPr>
              <w:t>Signature</w:t>
            </w:r>
          </w:p>
          <w:p w14:paraId="5BD05981" w14:textId="77777777" w:rsidR="00A2568C" w:rsidRPr="00A71C2D" w:rsidRDefault="00A2568C" w:rsidP="00A2568C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237" w:type="pct"/>
            <w:shd w:val="clear" w:color="auto" w:fill="auto"/>
          </w:tcPr>
          <w:p w14:paraId="63068AF8" w14:textId="77777777" w:rsidR="00A2568C" w:rsidRPr="00A71C2D" w:rsidRDefault="00A2568C" w:rsidP="00A2568C">
            <w:pPr>
              <w:spacing w:before="40"/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A71C2D">
              <w:rPr>
                <w:rFonts w:ascii="Calibri" w:eastAsia="Calibri" w:hAnsi="Calibri"/>
                <w:sz w:val="16"/>
                <w:szCs w:val="16"/>
              </w:rPr>
              <w:t>Date (mm/dd/yy)</w:t>
            </w:r>
          </w:p>
          <w:p w14:paraId="0D0E3585" w14:textId="77777777" w:rsidR="00A2568C" w:rsidRPr="00A71C2D" w:rsidRDefault="00A2568C" w:rsidP="00A2568C">
            <w:pPr>
              <w:spacing w:before="60" w:after="60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  <w:r w:rsidRPr="00A71C2D">
              <w:rPr>
                <w:rFonts w:ascii="Calibri" w:eastAsia="Calibri" w:hAnsi="Calibri"/>
                <w:sz w:val="22"/>
                <w:szCs w:val="22"/>
              </w:rPr>
              <w:t>/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  <w:r w:rsidRPr="00A71C2D">
              <w:rPr>
                <w:rFonts w:ascii="Calibri" w:eastAsia="Calibri" w:hAnsi="Calibri"/>
                <w:sz w:val="22"/>
                <w:szCs w:val="22"/>
              </w:rPr>
              <w:t>/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</w:p>
        </w:tc>
      </w:tr>
    </w:tbl>
    <w:p w14:paraId="1978D1C9" w14:textId="2F312E5A" w:rsidR="00A2568C" w:rsidRDefault="00A2568C" w:rsidP="00A2568C">
      <w:pPr>
        <w:pStyle w:val="BodyText2"/>
        <w:tabs>
          <w:tab w:val="left" w:pos="7200"/>
        </w:tabs>
        <w:spacing w:before="240"/>
        <w:ind w:left="-86"/>
        <w:jc w:val="center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>Ce</w:t>
      </w:r>
      <w:r w:rsidRPr="00446C32">
        <w:rPr>
          <w:rFonts w:ascii="Calibri" w:hAnsi="Calibri"/>
          <w:b/>
          <w:i/>
          <w:sz w:val="18"/>
          <w:szCs w:val="18"/>
        </w:rPr>
        <w:t>ntral Whidbey Island Fire &amp; Rescue is an Equal Opportunity Employer.</w:t>
      </w:r>
    </w:p>
    <w:p w14:paraId="0CCBFCA7" w14:textId="2160FCE5" w:rsidR="00BA4008" w:rsidRDefault="00BA4008" w:rsidP="00BA4008">
      <w:pPr>
        <w:rPr>
          <w:rFonts w:asciiTheme="minorHAnsi" w:hAnsiTheme="minorHAnsi" w:cstheme="minorHAnsi"/>
        </w:rPr>
      </w:pPr>
    </w:p>
    <w:p w14:paraId="00E9E5A5" w14:textId="77777777" w:rsidR="00041AD7" w:rsidRDefault="00041AD7" w:rsidP="00BA4008">
      <w:pPr>
        <w:rPr>
          <w:rFonts w:asciiTheme="minorHAnsi" w:hAnsiTheme="minorHAnsi" w:cstheme="minorHAnsi"/>
        </w:rPr>
        <w:sectPr w:rsidR="00041AD7" w:rsidSect="003F0374">
          <w:footerReference w:type="default" r:id="rId8"/>
          <w:headerReference w:type="first" r:id="rId9"/>
          <w:footerReference w:type="first" r:id="rId10"/>
          <w:pgSz w:w="12240" w:h="15840" w:code="1"/>
          <w:pgMar w:top="720" w:right="720" w:bottom="720" w:left="720" w:header="720" w:footer="432" w:gutter="0"/>
          <w:cols w:space="720"/>
          <w:titlePg/>
        </w:sectPr>
      </w:pPr>
    </w:p>
    <w:tbl>
      <w:tblPr>
        <w:tblW w:w="11103" w:type="dxa"/>
        <w:tblInd w:w="-1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4101"/>
        <w:gridCol w:w="2277"/>
      </w:tblGrid>
      <w:tr w:rsidR="00041AD7" w:rsidRPr="00041AD7" w14:paraId="4603A072" w14:textId="77777777" w:rsidTr="00041AD7">
        <w:trPr>
          <w:cantSplit/>
          <w:trHeight w:hRule="exact" w:val="497"/>
        </w:trPr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1B89F7" w14:textId="77777777" w:rsidR="00041AD7" w:rsidRPr="00041AD7" w:rsidRDefault="00041AD7" w:rsidP="002D140A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lastRenderedPageBreak/>
              <w:t>Name (Last)</w:t>
            </w:r>
            <w:r w:rsidRPr="00041AD7">
              <w:rPr>
                <w:rFonts w:asciiTheme="minorHAnsi" w:hAnsiTheme="minorHAnsi" w:cstheme="minorHAnsi"/>
                <w:sz w:val="22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38883DA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(First)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5" w:name="Text73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5"/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7370D3C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(Middle Initial)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6" w:name="Text74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6"/>
          </w:p>
        </w:tc>
      </w:tr>
    </w:tbl>
    <w:p w14:paraId="425A7F04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2AF6950A" w14:textId="77777777" w:rsidTr="00212423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F7D819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Experience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CE07BB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7F952EC0" w14:textId="77777777" w:rsidTr="00212423">
        <w:tc>
          <w:tcPr>
            <w:tcW w:w="11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062A5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</w:tr>
      <w:tr w:rsidR="00041AD7" w:rsidRPr="00041AD7" w14:paraId="26965304" w14:textId="77777777" w:rsidTr="00212423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F81A6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8 Years Progressively Responsible Fire &amp; Rescue Experience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D878F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62D9A27" w14:textId="77777777" w:rsidTr="00212423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B80AA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3 Years as a Company Officer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3ED26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79060C24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52B17299" w14:textId="77777777" w:rsidTr="00041AD7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FBFF6EF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Education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270F69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05EE07A3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62CB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DB60E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676CDF15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7B5CF" w14:textId="77777777" w:rsidR="00041AD7" w:rsidRPr="00041AD7" w:rsidRDefault="00041AD7" w:rsidP="00212423">
            <w:pPr>
              <w:keepNext/>
              <w:tabs>
                <w:tab w:val="left" w:pos="2880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4 Year (Bachelors) Degree</w:t>
            </w:r>
            <w:r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6858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6E72C3D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7296E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Desired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D440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3FE14573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8F16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National Fire Academy Executive Fire Officer (Graduate)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1128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1A358C4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21648" w14:textId="77777777" w:rsidR="00041AD7" w:rsidRPr="00041AD7" w:rsidRDefault="00041AD7" w:rsidP="002D140A">
            <w:pPr>
              <w:tabs>
                <w:tab w:val="left" w:pos="2865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Master’s Degree</w:t>
            </w:r>
            <w:r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DA943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30DE9B39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8"/>
        <w:gridCol w:w="2040"/>
      </w:tblGrid>
      <w:tr w:rsidR="00041AD7" w:rsidRPr="00041AD7" w14:paraId="499ED921" w14:textId="77777777" w:rsidTr="00212423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5674C3AC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Certification &amp; Designation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8838C01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49F3504D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CADDD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6E030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0FF202FF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C8306" w14:textId="26DC1C90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Washington State Class C Driver’s License (or </w:t>
            </w:r>
            <w:r w:rsidR="00212423">
              <w:rPr>
                <w:rFonts w:asciiTheme="minorHAnsi" w:hAnsiTheme="minorHAnsi" w:cstheme="minorHAnsi"/>
              </w:rPr>
              <w:t>e</w:t>
            </w:r>
            <w:r w:rsidRPr="00041AD7">
              <w:rPr>
                <w:rFonts w:asciiTheme="minorHAnsi" w:hAnsiTheme="minorHAnsi" w:cstheme="minorHAnsi"/>
              </w:rPr>
              <w:t>quivalent)</w:t>
            </w:r>
          </w:p>
        </w:tc>
        <w:bookmarkStart w:id="27" w:name="Check1"/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B49FA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7"/>
          </w:p>
        </w:tc>
      </w:tr>
      <w:tr w:rsidR="00041AD7" w:rsidRPr="00041AD7" w14:paraId="6676FA93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997D3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Washington EMT-Basic (or ability to obtain reciprocity)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2536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4E15345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77B6E9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Fire Officer II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0FCD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C17F5E9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465B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Hazmat Operations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E1928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155FCD93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1D871" w14:textId="55DC1CD9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NWCG Wildland Firefighter Type II (or ability to obtain within 12 months of hire</w:t>
            </w:r>
            <w:r w:rsidR="00212423">
              <w:rPr>
                <w:rFonts w:asciiTheme="minorHAnsi" w:hAnsiTheme="minorHAnsi" w:cstheme="minorHAnsi"/>
              </w:rPr>
              <w:t>, training provided)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193700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09EF821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E3A53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NIMS ICS 700, 100, 200, &amp; 300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0454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3F3B242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1F86F" w14:textId="5E854A9B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Blue Card Type IV &amp; V Incident Commander (or ability to obtain within 3 months of hire</w:t>
            </w:r>
            <w:r w:rsidR="00212423">
              <w:rPr>
                <w:rFonts w:asciiTheme="minorHAnsi" w:hAnsiTheme="minorHAnsi" w:cstheme="minorHAnsi"/>
              </w:rPr>
              <w:t>, training provided</w:t>
            </w:r>
            <w:r w:rsidRPr="00041AD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48A1F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137D6F8B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A7681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Instructor II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0F541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66F5B125" w14:textId="77777777" w:rsidR="00212423" w:rsidRPr="00212423" w:rsidRDefault="00212423">
      <w:pPr>
        <w:rPr>
          <w:sz w:val="16"/>
          <w:szCs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"/>
        <w:gridCol w:w="9041"/>
        <w:gridCol w:w="7"/>
        <w:gridCol w:w="2040"/>
      </w:tblGrid>
      <w:tr w:rsidR="00041AD7" w:rsidRPr="00041AD7" w14:paraId="17A919EF" w14:textId="77777777" w:rsidTr="00041AD7">
        <w:tc>
          <w:tcPr>
            <w:tcW w:w="9056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2D5D0BA7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Certification &amp; Designation</w:t>
            </w:r>
          </w:p>
        </w:tc>
        <w:tc>
          <w:tcPr>
            <w:tcW w:w="20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6594C727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6BDAAAE8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4957A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Desirable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7573E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683BF8EE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B67C3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  <w:u w:val="single"/>
              </w:rPr>
            </w:pPr>
            <w:r w:rsidRPr="00041AD7">
              <w:rPr>
                <w:rFonts w:asciiTheme="minorHAnsi" w:hAnsiTheme="minorHAnsi" w:cstheme="minorHAnsi"/>
              </w:rPr>
              <w:t>Blue Card Incident Command Instructor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889D2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FEEADD4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9B2C7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Washington Department of Health Senior EMS Instructor (SEI)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C77D9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2DD8E281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F6A5E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  <w:u w:val="single"/>
              </w:rPr>
            </w:pPr>
            <w:r w:rsidRPr="00041AD7">
              <w:rPr>
                <w:rFonts w:asciiTheme="minorHAnsi" w:hAnsiTheme="minorHAnsi" w:cstheme="minorHAnsi"/>
              </w:rPr>
              <w:t>International Fire Code Inspector or IFSAC Fire Inspector I Certification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07583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0225B3AC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64660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Safety Officer Certification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6D712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7CA2AB7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6A70C6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CPSE Fire Officer Designation (FOD)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54AFA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4660B69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59CC7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CPSE Chief Fire Officer Designation (CFO)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C4027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BA820B4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D093A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Other CPSE Designation (Specify):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C9B8D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2C68B649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B60E0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Institution of Fire Engineers Grade (Specify):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046CB" w14:textId="77777777" w:rsidR="00041AD7" w:rsidRPr="00041AD7" w:rsidRDefault="00041AD7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B3263D">
              <w:rPr>
                <w:rFonts w:asciiTheme="minorHAnsi" w:hAnsiTheme="minorHAnsi" w:cstheme="minorHAnsi"/>
              </w:rPr>
            </w:r>
            <w:r w:rsidR="00B3263D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502CCFAF" w14:textId="77777777" w:rsidR="00212423" w:rsidRPr="00041AD7" w:rsidRDefault="00212423" w:rsidP="002D140A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3281C781" w14:textId="77777777" w:rsidTr="00041AD7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3E334D5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Language Skills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3E6E8F71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39A0967C" w14:textId="77777777" w:rsidTr="00041AD7">
        <w:trPr>
          <w:trHeight w:val="1080"/>
        </w:trPr>
        <w:tc>
          <w:tcPr>
            <w:tcW w:w="1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7775" w14:textId="22233A81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Please describe your level of proficiency in Spanish (or other foreign) language</w:t>
            </w:r>
          </w:p>
          <w:bookmarkStart w:id="28" w:name="Text17"/>
          <w:p w14:paraId="2D2683F2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8"/>
          </w:p>
        </w:tc>
      </w:tr>
    </w:tbl>
    <w:p w14:paraId="4E7722FE" w14:textId="77777777" w:rsidR="00212423" w:rsidRPr="00041AD7" w:rsidRDefault="00212423" w:rsidP="002D140A">
      <w:pPr>
        <w:rPr>
          <w:rFonts w:asciiTheme="minorHAnsi" w:hAnsiTheme="minorHAnsi" w:cstheme="minorHAnsi"/>
          <w:b/>
          <w:sz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26"/>
        <w:gridCol w:w="2931"/>
        <w:gridCol w:w="2380"/>
        <w:gridCol w:w="1066"/>
      </w:tblGrid>
      <w:tr w:rsidR="00041AD7" w:rsidRPr="00041AD7" w14:paraId="56AD717A" w14:textId="77777777" w:rsidTr="00212423">
        <w:tc>
          <w:tcPr>
            <w:tcW w:w="11103" w:type="dxa"/>
            <w:gridSpan w:val="4"/>
            <w:tcBorders>
              <w:top w:val="nil"/>
              <w:bottom w:val="nil"/>
            </w:tcBorders>
            <w:shd w:val="clear" w:color="auto" w:fill="000000"/>
            <w:vAlign w:val="center"/>
          </w:tcPr>
          <w:p w14:paraId="700DA630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References</w:t>
            </w:r>
          </w:p>
        </w:tc>
      </w:tr>
      <w:tr w:rsidR="00041AD7" w:rsidRPr="00041AD7" w14:paraId="00AF6B0D" w14:textId="77777777" w:rsidTr="00212423">
        <w:trPr>
          <w:trHeight w:val="404"/>
        </w:trPr>
        <w:tc>
          <w:tcPr>
            <w:tcW w:w="11103" w:type="dxa"/>
            <w:gridSpan w:val="4"/>
          </w:tcPr>
          <w:p w14:paraId="56E740D7" w14:textId="77777777" w:rsidR="00041AD7" w:rsidRPr="00041AD7" w:rsidRDefault="00041AD7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List three references (excluding relatives or former supervisors)</w:t>
            </w:r>
          </w:p>
        </w:tc>
      </w:tr>
      <w:tr w:rsidR="00041AD7" w:rsidRPr="00041AD7" w14:paraId="04F1E4B9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4AA7743" w14:textId="77777777" w:rsidR="00041AD7" w:rsidRPr="00041AD7" w:rsidRDefault="00041AD7" w:rsidP="002D140A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AAE1F40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6D3F94F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3418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9" w:name="Text72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9"/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60FA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23040BA6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73D95C64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3094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0" w:name="Text80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bookmarkEnd w:id="30"/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72CE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bookmarkStart w:id="31" w:name="Text81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31"/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4F41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2" w:name="Text79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  <w:bookmarkEnd w:id="32"/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6BB9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3" w:name="Text78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  <w:bookmarkEnd w:id="33"/>
          </w:p>
        </w:tc>
      </w:tr>
      <w:tr w:rsidR="00041AD7" w:rsidRPr="00041AD7" w14:paraId="51462B2E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4BA4D67" w14:textId="77777777" w:rsidR="00041AD7" w:rsidRPr="00041AD7" w:rsidRDefault="00041AD7" w:rsidP="002D140A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3869F8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794D1FE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669F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8C40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1075265B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5F52FA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3576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BC38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8DB5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18AB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</w:tr>
      <w:tr w:rsidR="00041AD7" w:rsidRPr="00041AD7" w14:paraId="3283AF1F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A31600D" w14:textId="77777777" w:rsidR="00041AD7" w:rsidRPr="00041AD7" w:rsidRDefault="00041AD7" w:rsidP="002D140A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33E926A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2B924B8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FE19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C3A5" w14:textId="77777777" w:rsidR="00041AD7" w:rsidRPr="00041AD7" w:rsidRDefault="00041AD7" w:rsidP="002D140A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6EA7847B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7CC6196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9890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A16" w14:textId="77777777" w:rsidR="00041AD7" w:rsidRPr="00041AD7" w:rsidRDefault="00041AD7" w:rsidP="002D140A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2CAA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342D" w14:textId="77777777" w:rsidR="00041AD7" w:rsidRPr="00041AD7" w:rsidRDefault="00041AD7" w:rsidP="002D140A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</w:tr>
    </w:tbl>
    <w:p w14:paraId="56C89D05" w14:textId="77777777" w:rsidR="00041AD7" w:rsidRPr="00212423" w:rsidRDefault="00041AD7" w:rsidP="00212423">
      <w:pPr>
        <w:rPr>
          <w:sz w:val="16"/>
          <w:szCs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212423" w:rsidRPr="00041AD7" w14:paraId="7F6E8E70" w14:textId="77777777" w:rsidTr="00212423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0D99E09" w14:textId="32FA0FEA" w:rsidR="00212423" w:rsidRPr="00041AD7" w:rsidRDefault="00212423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Supplemental Questions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77908C98" w14:textId="77777777" w:rsidR="00212423" w:rsidRPr="00041AD7" w:rsidRDefault="00212423" w:rsidP="002D140A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2423" w:rsidRPr="00041AD7" w14:paraId="18227F40" w14:textId="77777777" w:rsidTr="00212423">
        <w:trPr>
          <w:trHeight w:val="288"/>
        </w:trPr>
        <w:tc>
          <w:tcPr>
            <w:tcW w:w="11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300E" w14:textId="1C5F97EB" w:rsidR="00212423" w:rsidRPr="00041AD7" w:rsidRDefault="00212423" w:rsidP="002D140A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Please limit your answers to the following questions to a single page.</w:t>
            </w:r>
          </w:p>
        </w:tc>
      </w:tr>
    </w:tbl>
    <w:p w14:paraId="1A53C3D4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57D85DB2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5C31" w14:textId="7475E43E" w:rsidR="00212423" w:rsidRPr="00041AD7" w:rsidRDefault="00212423" w:rsidP="005E61A8">
            <w:pPr>
              <w:pageBreakBefore/>
              <w:spacing w:before="60" w:after="240" w:line="276" w:lineRule="auto"/>
              <w:rPr>
                <w:rFonts w:asciiTheme="minorHAnsi" w:hAnsiTheme="minorHAnsi" w:cstheme="minorHAnsi"/>
              </w:rPr>
            </w:pPr>
            <w:r w:rsidRPr="00212423">
              <w:rPr>
                <w:rFonts w:asciiTheme="minorHAnsi" w:hAnsiTheme="minorHAnsi" w:cstheme="minorHAnsi"/>
              </w:rPr>
              <w:lastRenderedPageBreak/>
              <w:t>CWIFR is staffed with a mix of full-time, part-time, and volunteer personnel with varying levels of education, training, and experience. How would you approach providing a comprehensive fire, rescue, and emergency medical services training program to this diverse audience?</w:t>
            </w:r>
          </w:p>
          <w:p w14:paraId="7EECA73A" w14:textId="77777777" w:rsidR="00212423" w:rsidRPr="00041AD7" w:rsidRDefault="00212423" w:rsidP="005E61A8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156E7EDD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7D3CA93D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6DD1" w14:textId="5CB87DD2" w:rsidR="00212423" w:rsidRDefault="00212423" w:rsidP="005E61A8">
            <w:pPr>
              <w:pageBreakBefore/>
              <w:spacing w:before="60" w:after="240" w:line="276" w:lineRule="auto"/>
              <w:rPr>
                <w:rFonts w:ascii="Calibri" w:hAnsi="Calibri"/>
                <w:bCs/>
                <w:lang w:val="en"/>
              </w:rPr>
            </w:pPr>
            <w:r>
              <w:rPr>
                <w:rFonts w:ascii="Calibri" w:hAnsi="Calibri"/>
                <w:bCs/>
                <w:lang w:val="en"/>
              </w:rPr>
              <w:lastRenderedPageBreak/>
              <w:t xml:space="preserve">CWIFR works collaboratively with our neighboring fire districts in delivery of recruit training and serves as the Blue Card command training center for fire agencies on Whidbey Island. Describe </w:t>
            </w:r>
            <w:r w:rsidR="00424F45">
              <w:rPr>
                <w:rFonts w:ascii="Calibri" w:hAnsi="Calibri"/>
                <w:bCs/>
                <w:lang w:val="en"/>
              </w:rPr>
              <w:t>y</w:t>
            </w:r>
            <w:r>
              <w:rPr>
                <w:rFonts w:ascii="Calibri" w:hAnsi="Calibri"/>
                <w:bCs/>
                <w:lang w:val="en"/>
              </w:rPr>
              <w:t>our experience with interagency collaboration and how you would approach expansion of this collaboration to include in-service training,</w:t>
            </w:r>
          </w:p>
          <w:p w14:paraId="41D7574B" w14:textId="037ED132" w:rsidR="00212423" w:rsidRPr="00212423" w:rsidRDefault="00212423" w:rsidP="005E61A8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B05A2C6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07BAA495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02A8" w14:textId="4C11FAB1" w:rsidR="00212423" w:rsidRDefault="00212423" w:rsidP="005E61A8">
            <w:pPr>
              <w:pageBreakBefore/>
              <w:spacing w:before="60" w:after="24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CWIFR’s division chief serves as one of three command duty officers (along with the fire chief and deputy chief). Describe your experience as a command officer managing multi-company emergency operations</w:t>
            </w:r>
            <w:r w:rsidR="00424F45">
              <w:rPr>
                <w:rFonts w:ascii="Calibri" w:hAnsi="Calibri"/>
              </w:rPr>
              <w:t>.</w:t>
            </w:r>
          </w:p>
          <w:p w14:paraId="693A96DE" w14:textId="04595132" w:rsidR="00212423" w:rsidRDefault="00212423" w:rsidP="005E61A8">
            <w:pPr>
              <w:spacing w:before="60" w:after="60" w:line="276" w:lineRule="auto"/>
              <w:rPr>
                <w:rFonts w:ascii="Calibri" w:hAnsi="Calibri"/>
                <w:bCs/>
                <w:lang w:val="en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20D28F3F" w14:textId="7213CCDE" w:rsidR="00B44C95" w:rsidRDefault="00B44C95" w:rsidP="00212423">
      <w:pPr>
        <w:rPr>
          <w:rFonts w:asciiTheme="minorHAnsi" w:hAnsiTheme="minorHAnsi" w:cstheme="minorHAnsi"/>
        </w:rPr>
      </w:pPr>
    </w:p>
    <w:sectPr w:rsidR="00B44C95" w:rsidSect="00B4619B"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B478D" w14:textId="77777777" w:rsidR="00A2568C" w:rsidRDefault="00A2568C">
      <w:r>
        <w:separator/>
      </w:r>
    </w:p>
  </w:endnote>
  <w:endnote w:type="continuationSeparator" w:id="0">
    <w:p w14:paraId="19BBF913" w14:textId="77777777" w:rsidR="00A2568C" w:rsidRDefault="00A25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3C98F" w14:textId="7A53EC90" w:rsidR="00A2568C" w:rsidRPr="00CC2CAA" w:rsidRDefault="00A2568C" w:rsidP="00391F7D">
    <w:pPr>
      <w:pStyle w:val="SOGFooter"/>
      <w:pBdr>
        <w:top w:val="single" w:sz="4" w:space="1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 w:rsidR="00041AD7">
      <w:t>0</w:t>
    </w:r>
    <w:r>
      <w:t xml:space="preserve"> (</w:t>
    </w:r>
    <w:r w:rsidR="00041AD7">
      <w:t>2022</w:t>
    </w:r>
    <w:r>
      <w:t>)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22FD8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4B21" w14:textId="77777777" w:rsidR="00A2568C" w:rsidRPr="00CC2CAA" w:rsidRDefault="00A2568C" w:rsidP="00391F7D">
    <w:pPr>
      <w:pStyle w:val="SOGFooter"/>
      <w:pBdr>
        <w:top w:val="single" w:sz="4" w:space="1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2 (2019)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22FD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EC8C5" w14:textId="77777777" w:rsidR="00E10AED" w:rsidRPr="00CC2CAA" w:rsidRDefault="005E61A8" w:rsidP="00087744">
    <w:pPr>
      <w:pStyle w:val="SOGFooter"/>
      <w:pBdr>
        <w:top w:val="none" w:sz="0" w:space="0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0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55C53" w14:textId="77777777" w:rsidR="00E10AED" w:rsidRPr="00CC2CAA" w:rsidRDefault="005E61A8" w:rsidP="00087744">
    <w:pPr>
      <w:pStyle w:val="SOGFooter"/>
      <w:pBdr>
        <w:top w:val="none" w:sz="0" w:space="0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0</w:t>
    </w:r>
    <w:r w:rsidRPr="0044674A">
      <w:rPr>
        <w:sz w:val="24"/>
      </w:rPr>
      <w:t xml:space="preserve"> 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C891E" w14:textId="77777777" w:rsidR="00A2568C" w:rsidRDefault="00A2568C">
      <w:r>
        <w:separator/>
      </w:r>
    </w:p>
  </w:footnote>
  <w:footnote w:type="continuationSeparator" w:id="0">
    <w:p w14:paraId="5E84753C" w14:textId="77777777" w:rsidR="00A2568C" w:rsidRDefault="00A25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253"/>
      <w:gridCol w:w="8547"/>
    </w:tblGrid>
    <w:tr w:rsidR="00A2568C" w:rsidRPr="00C83B40" w14:paraId="633AF2CA" w14:textId="77777777" w:rsidTr="00943F21">
      <w:trPr>
        <w:trHeight w:val="810"/>
      </w:trPr>
      <w:tc>
        <w:tcPr>
          <w:tcW w:w="1043" w:type="pct"/>
          <w:vMerge w:val="restart"/>
        </w:tcPr>
        <w:p w14:paraId="74D5D100" w14:textId="77777777" w:rsidR="00A2568C" w:rsidRPr="00C83B40" w:rsidRDefault="00A2568C" w:rsidP="00C8579E">
          <w:pPr>
            <w:pStyle w:val="Header"/>
            <w:rPr>
              <w:rFonts w:ascii="Arial Black" w:hAnsi="Arial Black"/>
            </w:rPr>
          </w:pPr>
          <w:r>
            <w:rPr>
              <w:rFonts w:ascii="Arial Black" w:hAnsi="Arial Black"/>
              <w:noProof/>
            </w:rPr>
            <w:drawing>
              <wp:inline distT="0" distB="0" distL="0" distR="0" wp14:anchorId="4FAF2384" wp14:editId="0CF261C9">
                <wp:extent cx="895350" cy="914400"/>
                <wp:effectExtent l="0" t="0" r="0" b="0"/>
                <wp:docPr id="1" name="Picture 0" descr="cwfr_logo_v2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cwfr_logo_v2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pct"/>
          <w:tcBorders>
            <w:bottom w:val="single" w:sz="36" w:space="0" w:color="FF0000"/>
          </w:tcBorders>
          <w:vAlign w:val="bottom"/>
        </w:tcPr>
        <w:p w14:paraId="49BFEEDA" w14:textId="77777777" w:rsidR="00A2568C" w:rsidRPr="00C83B40" w:rsidRDefault="00A2568C" w:rsidP="00C8579E">
          <w:pPr>
            <w:pStyle w:val="Header"/>
            <w:tabs>
              <w:tab w:val="right" w:pos="7362"/>
            </w:tabs>
            <w:rPr>
              <w:rFonts w:ascii="Arial Black" w:hAnsi="Arial Black"/>
              <w:b/>
              <w:sz w:val="32"/>
              <w:szCs w:val="40"/>
            </w:rPr>
          </w:pPr>
          <w:smartTag w:uri="urn:schemas-microsoft-com:office:smarttags" w:element="place">
            <w:r>
              <w:rPr>
                <w:rFonts w:ascii="Arial Black" w:hAnsi="Arial Black"/>
                <w:b/>
                <w:sz w:val="32"/>
                <w:szCs w:val="40"/>
              </w:rPr>
              <w:t>Central Whidbey Island</w:t>
            </w:r>
          </w:smartTag>
          <w:r>
            <w:rPr>
              <w:rFonts w:ascii="Arial Black" w:hAnsi="Arial Black"/>
              <w:b/>
              <w:sz w:val="32"/>
              <w:szCs w:val="40"/>
            </w:rPr>
            <w:t xml:space="preserve"> Fire &amp; Rescue</w:t>
          </w:r>
        </w:p>
      </w:tc>
    </w:tr>
    <w:tr w:rsidR="00A2568C" w:rsidRPr="00C83B40" w14:paraId="4413B479" w14:textId="77777777" w:rsidTr="00943F21">
      <w:trPr>
        <w:trHeight w:val="70"/>
      </w:trPr>
      <w:tc>
        <w:tcPr>
          <w:tcW w:w="1043" w:type="pct"/>
          <w:vMerge/>
        </w:tcPr>
        <w:p w14:paraId="6781282A" w14:textId="77777777" w:rsidR="00A2568C" w:rsidRPr="00C83B40" w:rsidRDefault="00A2568C" w:rsidP="00C8579E">
          <w:pPr>
            <w:pStyle w:val="Header"/>
            <w:rPr>
              <w:rFonts w:ascii="Arial Black" w:hAnsi="Arial Black"/>
              <w:noProof/>
            </w:rPr>
          </w:pPr>
        </w:p>
      </w:tc>
      <w:tc>
        <w:tcPr>
          <w:tcW w:w="3957" w:type="pct"/>
          <w:tcBorders>
            <w:top w:val="single" w:sz="36" w:space="0" w:color="FF0000"/>
          </w:tcBorders>
        </w:tcPr>
        <w:p w14:paraId="60EECBF7" w14:textId="2DA7AD41" w:rsidR="00A2568C" w:rsidRPr="00C83B40" w:rsidRDefault="00A2568C" w:rsidP="00C8579E">
          <w:pPr>
            <w:pStyle w:val="Header"/>
            <w:rPr>
              <w:rFonts w:ascii="Arial Black" w:hAnsi="Arial Black"/>
              <w:b/>
              <w:i/>
              <w:sz w:val="32"/>
            </w:rPr>
          </w:pPr>
          <w:r>
            <w:rPr>
              <w:rFonts w:ascii="Arial Black" w:hAnsi="Arial Black"/>
              <w:b/>
              <w:i/>
              <w:sz w:val="32"/>
            </w:rPr>
            <w:t>Application for Employment</w:t>
          </w:r>
        </w:p>
      </w:tc>
    </w:tr>
  </w:tbl>
  <w:p w14:paraId="42FF5575" w14:textId="77777777" w:rsidR="00A2568C" w:rsidRPr="00943F21" w:rsidRDefault="00A2568C" w:rsidP="00943F21">
    <w:pPr>
      <w:pStyle w:val="Header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A0" w:firstRow="1" w:lastRow="0" w:firstColumn="1" w:lastColumn="0" w:noHBand="0" w:noVBand="0"/>
    </w:tblPr>
    <w:tblGrid>
      <w:gridCol w:w="2253"/>
      <w:gridCol w:w="8547"/>
    </w:tblGrid>
    <w:tr w:rsidR="00E10AED" w:rsidRPr="004541CB" w14:paraId="51099E06" w14:textId="77777777" w:rsidTr="00F812C5">
      <w:trPr>
        <w:trHeight w:val="810"/>
      </w:trPr>
      <w:tc>
        <w:tcPr>
          <w:tcW w:w="1043" w:type="pct"/>
          <w:vMerge w:val="restart"/>
        </w:tcPr>
        <w:p w14:paraId="1CF811AF" w14:textId="77777777" w:rsidR="00E10AED" w:rsidRPr="00C83B40" w:rsidRDefault="005E61A8" w:rsidP="00F812C5">
          <w:pPr>
            <w:pStyle w:val="Header"/>
            <w:rPr>
              <w:rFonts w:ascii="Arial Black" w:hAnsi="Arial Black"/>
            </w:rPr>
          </w:pPr>
          <w:r>
            <w:rPr>
              <w:rFonts w:ascii="Arial Black" w:hAnsi="Arial Black"/>
              <w:noProof/>
            </w:rPr>
            <w:drawing>
              <wp:inline distT="0" distB="0" distL="0" distR="0" wp14:anchorId="7544D7B5" wp14:editId="6D1433E9">
                <wp:extent cx="914400" cy="9144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pct"/>
          <w:tcBorders>
            <w:bottom w:val="single" w:sz="36" w:space="0" w:color="FF0000"/>
          </w:tcBorders>
          <w:vAlign w:val="bottom"/>
        </w:tcPr>
        <w:p w14:paraId="73CB15A0" w14:textId="77777777" w:rsidR="00E10AED" w:rsidRPr="00C83B40" w:rsidRDefault="005E61A8" w:rsidP="00F812C5">
          <w:pPr>
            <w:pStyle w:val="Header"/>
            <w:tabs>
              <w:tab w:val="right" w:pos="7362"/>
            </w:tabs>
            <w:rPr>
              <w:rFonts w:ascii="Arial Black" w:hAnsi="Arial Black"/>
              <w:b/>
              <w:sz w:val="32"/>
              <w:szCs w:val="40"/>
            </w:rPr>
          </w:pPr>
          <w:r>
            <w:rPr>
              <w:rFonts w:ascii="Arial Black" w:hAnsi="Arial Black"/>
              <w:b/>
              <w:sz w:val="32"/>
              <w:szCs w:val="40"/>
            </w:rPr>
            <w:t>Central Whidbey Island Fire &amp; Rescue</w:t>
          </w:r>
        </w:p>
      </w:tc>
    </w:tr>
    <w:tr w:rsidR="00E10AED" w:rsidRPr="004541CB" w14:paraId="47F49595" w14:textId="77777777" w:rsidTr="00F812C5">
      <w:trPr>
        <w:trHeight w:val="70"/>
      </w:trPr>
      <w:tc>
        <w:tcPr>
          <w:tcW w:w="1043" w:type="pct"/>
          <w:vMerge/>
        </w:tcPr>
        <w:p w14:paraId="7900329A" w14:textId="77777777" w:rsidR="00E10AED" w:rsidRPr="00C83B40" w:rsidRDefault="00B3263D" w:rsidP="00F812C5">
          <w:pPr>
            <w:pStyle w:val="Header"/>
            <w:rPr>
              <w:rFonts w:ascii="Arial Black" w:hAnsi="Arial Black"/>
              <w:noProof/>
            </w:rPr>
          </w:pPr>
        </w:p>
      </w:tc>
      <w:tc>
        <w:tcPr>
          <w:tcW w:w="3957" w:type="pct"/>
          <w:tcBorders>
            <w:top w:val="single" w:sz="36" w:space="0" w:color="FF0000"/>
          </w:tcBorders>
        </w:tcPr>
        <w:p w14:paraId="17A249C4" w14:textId="77777777" w:rsidR="00E10AED" w:rsidRPr="00E2472F" w:rsidRDefault="005E61A8" w:rsidP="00F812C5">
          <w:pPr>
            <w:pStyle w:val="Header"/>
            <w:rPr>
              <w:rFonts w:ascii="Arial Black" w:hAnsi="Arial Black"/>
              <w:b/>
              <w:i/>
              <w:sz w:val="26"/>
              <w:szCs w:val="26"/>
            </w:rPr>
          </w:pPr>
          <w:r>
            <w:rPr>
              <w:rFonts w:ascii="Arial Black" w:hAnsi="Arial Black"/>
              <w:b/>
              <w:i/>
              <w:sz w:val="26"/>
              <w:szCs w:val="26"/>
            </w:rPr>
            <w:t>Division</w:t>
          </w:r>
          <w:r w:rsidRPr="00E2472F">
            <w:rPr>
              <w:rFonts w:ascii="Arial Black" w:hAnsi="Arial Black"/>
              <w:b/>
              <w:i/>
              <w:sz w:val="26"/>
              <w:szCs w:val="26"/>
            </w:rPr>
            <w:t xml:space="preserve"> Chief Application Supplemental Information</w:t>
          </w:r>
        </w:p>
      </w:tc>
    </w:tr>
  </w:tbl>
  <w:p w14:paraId="0D1B4382" w14:textId="77777777" w:rsidR="00E10AED" w:rsidRPr="00943F21" w:rsidRDefault="00B3263D" w:rsidP="00B4619B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2397"/>
    <w:multiLevelType w:val="hybridMultilevel"/>
    <w:tmpl w:val="9348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77360"/>
    <w:multiLevelType w:val="hybridMultilevel"/>
    <w:tmpl w:val="0BA2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B3115"/>
    <w:multiLevelType w:val="hybridMultilevel"/>
    <w:tmpl w:val="5BD46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C2BAC"/>
    <w:multiLevelType w:val="hybridMultilevel"/>
    <w:tmpl w:val="82EAB448"/>
    <w:lvl w:ilvl="0" w:tplc="6DD27BA8">
      <w:start w:val="6"/>
      <w:numFmt w:val="decimal"/>
      <w:lvlText w:val="(%1)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4" w15:restartNumberingAfterBreak="0">
    <w:nsid w:val="298A4CF8"/>
    <w:multiLevelType w:val="hybridMultilevel"/>
    <w:tmpl w:val="FD58D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E24F7"/>
    <w:multiLevelType w:val="hybridMultilevel"/>
    <w:tmpl w:val="55EA5D48"/>
    <w:lvl w:ilvl="0" w:tplc="2612E734">
      <w:start w:val="1"/>
      <w:numFmt w:val="upperLetter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6" w15:restartNumberingAfterBreak="0">
    <w:nsid w:val="4B553969"/>
    <w:multiLevelType w:val="hybridMultilevel"/>
    <w:tmpl w:val="1A688DE6"/>
    <w:lvl w:ilvl="0" w:tplc="6A6E6632">
      <w:start w:val="1"/>
      <w:numFmt w:val="upperLetter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7" w15:restartNumberingAfterBreak="0">
    <w:nsid w:val="4F216157"/>
    <w:multiLevelType w:val="hybridMultilevel"/>
    <w:tmpl w:val="14F44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6814"/>
    <w:multiLevelType w:val="hybridMultilevel"/>
    <w:tmpl w:val="8DCE83D0"/>
    <w:lvl w:ilvl="0" w:tplc="857C87BA">
      <w:start w:val="1"/>
      <w:numFmt w:val="decimal"/>
      <w:lvlText w:val="(%1)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9" w15:restartNumberingAfterBreak="0">
    <w:nsid w:val="736F4AAC"/>
    <w:multiLevelType w:val="hybridMultilevel"/>
    <w:tmpl w:val="BB22A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02"/>
    <w:rsid w:val="00014E97"/>
    <w:rsid w:val="00041AD7"/>
    <w:rsid w:val="00065789"/>
    <w:rsid w:val="00071258"/>
    <w:rsid w:val="000A4AD0"/>
    <w:rsid w:val="000E2B75"/>
    <w:rsid w:val="000F1A9E"/>
    <w:rsid w:val="00137610"/>
    <w:rsid w:val="00170068"/>
    <w:rsid w:val="001B18A5"/>
    <w:rsid w:val="00207366"/>
    <w:rsid w:val="00212423"/>
    <w:rsid w:val="00227879"/>
    <w:rsid w:val="00233B32"/>
    <w:rsid w:val="00234AE1"/>
    <w:rsid w:val="0027016F"/>
    <w:rsid w:val="00270EEA"/>
    <w:rsid w:val="0028521C"/>
    <w:rsid w:val="00290DAB"/>
    <w:rsid w:val="002B3C5F"/>
    <w:rsid w:val="002B3E88"/>
    <w:rsid w:val="002F56B8"/>
    <w:rsid w:val="003233B1"/>
    <w:rsid w:val="00354F8F"/>
    <w:rsid w:val="00364F39"/>
    <w:rsid w:val="00385FA3"/>
    <w:rsid w:val="00391976"/>
    <w:rsid w:val="00391F7D"/>
    <w:rsid w:val="003923CE"/>
    <w:rsid w:val="003B38AD"/>
    <w:rsid w:val="003E15CB"/>
    <w:rsid w:val="003F0374"/>
    <w:rsid w:val="00410E3D"/>
    <w:rsid w:val="00424F45"/>
    <w:rsid w:val="004465A1"/>
    <w:rsid w:val="00446C32"/>
    <w:rsid w:val="00491892"/>
    <w:rsid w:val="004D1632"/>
    <w:rsid w:val="0050419B"/>
    <w:rsid w:val="00517BDE"/>
    <w:rsid w:val="00554323"/>
    <w:rsid w:val="005949F9"/>
    <w:rsid w:val="005A4E02"/>
    <w:rsid w:val="005E61A8"/>
    <w:rsid w:val="00614E7F"/>
    <w:rsid w:val="00624C01"/>
    <w:rsid w:val="00676252"/>
    <w:rsid w:val="00697989"/>
    <w:rsid w:val="00771853"/>
    <w:rsid w:val="0078693F"/>
    <w:rsid w:val="00797226"/>
    <w:rsid w:val="007E7378"/>
    <w:rsid w:val="007F74EC"/>
    <w:rsid w:val="00846CE7"/>
    <w:rsid w:val="008B18F0"/>
    <w:rsid w:val="008D061F"/>
    <w:rsid w:val="00943F21"/>
    <w:rsid w:val="009C69D7"/>
    <w:rsid w:val="00A07AF8"/>
    <w:rsid w:val="00A113E2"/>
    <w:rsid w:val="00A2568C"/>
    <w:rsid w:val="00A37969"/>
    <w:rsid w:val="00A452F0"/>
    <w:rsid w:val="00A71C2D"/>
    <w:rsid w:val="00A95F16"/>
    <w:rsid w:val="00AA1B1A"/>
    <w:rsid w:val="00AB2513"/>
    <w:rsid w:val="00AC11BE"/>
    <w:rsid w:val="00B3263D"/>
    <w:rsid w:val="00B44C95"/>
    <w:rsid w:val="00B619C9"/>
    <w:rsid w:val="00B63FBA"/>
    <w:rsid w:val="00B77D1E"/>
    <w:rsid w:val="00B93374"/>
    <w:rsid w:val="00BA4008"/>
    <w:rsid w:val="00BD5A3E"/>
    <w:rsid w:val="00C1449F"/>
    <w:rsid w:val="00C52FCE"/>
    <w:rsid w:val="00C54958"/>
    <w:rsid w:val="00C83B40"/>
    <w:rsid w:val="00C8579E"/>
    <w:rsid w:val="00C93A42"/>
    <w:rsid w:val="00CD4770"/>
    <w:rsid w:val="00CE3630"/>
    <w:rsid w:val="00D1060E"/>
    <w:rsid w:val="00D226CE"/>
    <w:rsid w:val="00D52CD7"/>
    <w:rsid w:val="00D91ADB"/>
    <w:rsid w:val="00DD6218"/>
    <w:rsid w:val="00DE0B1D"/>
    <w:rsid w:val="00E22FD8"/>
    <w:rsid w:val="00F74DAC"/>
    <w:rsid w:val="00F80451"/>
    <w:rsid w:val="00F97A39"/>
    <w:rsid w:val="00FA1A09"/>
    <w:rsid w:val="00FB2766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17409"/>
    <o:shapelayout v:ext="edit">
      <o:idmap v:ext="edit" data="1"/>
    </o:shapelayout>
  </w:shapeDefaults>
  <w:decimalSymbol w:val="."/>
  <w:listSeparator w:val=","/>
  <w14:docId w14:val="5320C624"/>
  <w15:docId w15:val="{329B0126-1556-4FBC-875E-ED96F015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423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BodyText">
    <w:name w:val="Body Text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Arial Narrow"/>
      <w:sz w:val="16"/>
      <w:szCs w:val="16"/>
    </w:rPr>
  </w:style>
  <w:style w:type="paragraph" w:styleId="BodyText3">
    <w:name w:val="Body Text 3"/>
    <w:basedOn w:val="Normal"/>
    <w:pPr>
      <w:jc w:val="center"/>
    </w:pPr>
    <w:rPr>
      <w:rFonts w:ascii="Arial" w:hAnsi="Arial" w:cs="Arial"/>
      <w:sz w:val="22"/>
    </w:rPr>
  </w:style>
  <w:style w:type="paragraph" w:styleId="BlockText">
    <w:name w:val="Block Text"/>
    <w:basedOn w:val="Normal"/>
    <w:pPr>
      <w:spacing w:before="100" w:line="200" w:lineRule="exact"/>
      <w:ind w:left="-90" w:right="-9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83B40"/>
  </w:style>
  <w:style w:type="character" w:customStyle="1" w:styleId="FooterChar">
    <w:name w:val="Footer Char"/>
    <w:basedOn w:val="DefaultParagraphFont"/>
    <w:link w:val="Footer"/>
    <w:uiPriority w:val="99"/>
    <w:rsid w:val="00943F21"/>
  </w:style>
  <w:style w:type="paragraph" w:customStyle="1" w:styleId="SOGFooter">
    <w:name w:val="SOG_Footer"/>
    <w:basedOn w:val="Normal"/>
    <w:link w:val="SOGFooterChar"/>
    <w:uiPriority w:val="99"/>
    <w:qFormat/>
    <w:rsid w:val="00491892"/>
    <w:pPr>
      <w:pBdr>
        <w:top w:val="single" w:sz="4" w:space="1" w:color="000000"/>
      </w:pBdr>
      <w:tabs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SOGFooterChar">
    <w:name w:val="SOG_Footer Char"/>
    <w:link w:val="SOGFooter"/>
    <w:uiPriority w:val="99"/>
    <w:locked/>
    <w:rsid w:val="00491892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8B18F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8B18F0"/>
    <w:pPr>
      <w:spacing w:after="24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7718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14E7F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AD7"/>
    <w:rPr>
      <w:rFonts w:ascii="Tahoma" w:hAnsi="Tahoma" w:cs="Arial Narrow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Universal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E423D-5DA2-48FF-AA5E-B8BE9BCF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Universal Application.dot</Template>
  <TotalTime>188</TotalTime>
  <Pages>8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EMPLOYMENT</vt:lpstr>
    </vt:vector>
  </TitlesOfParts>
  <Company/>
  <LinksUpToDate>false</LinksUpToDate>
  <CharactersWithSpaces>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EMPLOYMENT</dc:title>
  <dc:creator>Valued Gateway Customer</dc:creator>
  <cp:lastModifiedBy>Licensing CWIFR</cp:lastModifiedBy>
  <cp:revision>9</cp:revision>
  <cp:lastPrinted>2022-03-29T16:04:00Z</cp:lastPrinted>
  <dcterms:created xsi:type="dcterms:W3CDTF">2022-03-29T15:23:00Z</dcterms:created>
  <dcterms:modified xsi:type="dcterms:W3CDTF">2022-03-29T19:52:00Z</dcterms:modified>
</cp:coreProperties>
</file>