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000" w:firstRow="0" w:lastRow="0" w:firstColumn="0" w:lastColumn="0" w:noHBand="0" w:noVBand="0"/>
      </w:tblPr>
      <w:tblGrid>
        <w:gridCol w:w="5017"/>
        <w:gridCol w:w="1606"/>
        <w:gridCol w:w="1061"/>
        <w:gridCol w:w="1216"/>
        <w:gridCol w:w="1880"/>
      </w:tblGrid>
      <w:tr w:rsidR="00797226" w:rsidRPr="0028521C" w14:paraId="6AD22350" w14:textId="77777777" w:rsidTr="00771853">
        <w:trPr>
          <w:cantSplit/>
          <w:trHeight w:hRule="exact" w:val="360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center"/>
          </w:tcPr>
          <w:p w14:paraId="626C2B9D" w14:textId="77777777" w:rsidR="00797226" w:rsidRPr="0028521C" w:rsidRDefault="00797226" w:rsidP="0028521C">
            <w:pPr>
              <w:pStyle w:val="Heading1"/>
              <w:spacing w:before="20" w:after="20"/>
              <w:rPr>
                <w:rFonts w:ascii="Calibri" w:hAnsi="Calibri"/>
                <w:smallCaps/>
                <w:sz w:val="22"/>
              </w:rPr>
            </w:pPr>
            <w:r w:rsidRPr="0028521C">
              <w:rPr>
                <w:rFonts w:ascii="Calibri" w:hAnsi="Calibri"/>
                <w:smallCaps/>
                <w:sz w:val="22"/>
              </w:rPr>
              <w:t>G</w:t>
            </w:r>
            <w:r w:rsidR="0028521C">
              <w:rPr>
                <w:rFonts w:ascii="Calibri" w:hAnsi="Calibri"/>
                <w:smallCaps/>
                <w:sz w:val="22"/>
              </w:rPr>
              <w:t>eneral</w:t>
            </w:r>
            <w:r w:rsidRPr="0028521C">
              <w:rPr>
                <w:rFonts w:ascii="Calibri" w:hAnsi="Calibri"/>
                <w:smallCaps/>
                <w:sz w:val="22"/>
              </w:rPr>
              <w:t xml:space="preserve"> I</w:t>
            </w:r>
            <w:r w:rsidR="0028521C">
              <w:rPr>
                <w:rFonts w:ascii="Calibri" w:hAnsi="Calibri"/>
                <w:smallCaps/>
                <w:sz w:val="22"/>
              </w:rPr>
              <w:t>nformation</w:t>
            </w:r>
          </w:p>
        </w:tc>
      </w:tr>
      <w:tr w:rsidR="005A4E02" w:rsidRPr="00797226" w14:paraId="634EE66A" w14:textId="77777777" w:rsidTr="005E61A8">
        <w:trPr>
          <w:cantSplit/>
          <w:trHeight w:val="20"/>
        </w:trPr>
        <w:tc>
          <w:tcPr>
            <w:tcW w:w="23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AA1A8E1" w14:textId="77777777" w:rsidR="0028521C" w:rsidRDefault="005A4E02" w:rsidP="00364F39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Name (Last)</w:t>
            </w:r>
          </w:p>
          <w:p w14:paraId="46D87A1B" w14:textId="77777777" w:rsidR="005A4E02" w:rsidRPr="00797226" w:rsidRDefault="0028521C" w:rsidP="0028521C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2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9D14AC0" w14:textId="77777777" w:rsidR="0028521C" w:rsidRDefault="005A4E02" w:rsidP="00364F39">
            <w:pPr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(First)</w:t>
            </w:r>
          </w:p>
          <w:p w14:paraId="6D2DABFF" w14:textId="77777777" w:rsidR="005A4E02" w:rsidRPr="00797226" w:rsidRDefault="0028521C" w:rsidP="0028521C">
            <w:pPr>
              <w:spacing w:before="40" w:after="40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5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C2C4668" w14:textId="77777777" w:rsidR="0028521C" w:rsidRDefault="005A4E02" w:rsidP="00364F3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(Middle Initial)</w:t>
            </w:r>
          </w:p>
          <w:p w14:paraId="1995C57F" w14:textId="77777777" w:rsidR="005A4E02" w:rsidRPr="00797226" w:rsidRDefault="0028521C" w:rsidP="0028521C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8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1C65814" w14:textId="77777777" w:rsidR="005A4E02" w:rsidRPr="00797226" w:rsidRDefault="005A4E02">
            <w:pPr>
              <w:pStyle w:val="BalloonText"/>
              <w:rPr>
                <w:rFonts w:ascii="Calibri" w:hAnsi="Calibri"/>
                <w:b/>
              </w:rPr>
            </w:pPr>
            <w:r w:rsidRPr="00797226">
              <w:rPr>
                <w:rFonts w:ascii="Calibri" w:hAnsi="Calibri"/>
                <w:b/>
              </w:rPr>
              <w:t>Home Telephone</w:t>
            </w:r>
          </w:p>
          <w:p w14:paraId="512DC0EB" w14:textId="77777777" w:rsidR="005A4E02" w:rsidRPr="0028521C" w:rsidRDefault="00364F39" w:rsidP="0028521C">
            <w:pPr>
              <w:spacing w:before="40" w:after="40"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b/>
                <w:sz w:val="22"/>
                <w:szCs w:val="22"/>
              </w:rPr>
              <w:t>(</w:t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b/>
                <w:sz w:val="22"/>
                <w:szCs w:val="22"/>
              </w:rPr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t xml:space="preserve">) </w:t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b/>
                <w:sz w:val="22"/>
                <w:szCs w:val="22"/>
              </w:rPr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t xml:space="preserve"> - </w:t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b/>
                <w:sz w:val="22"/>
                <w:szCs w:val="22"/>
              </w:rPr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</w:p>
        </w:tc>
      </w:tr>
      <w:tr w:rsidR="005A4E02" w:rsidRPr="00797226" w14:paraId="60F7D740" w14:textId="77777777" w:rsidTr="005E61A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cantSplit/>
          <w:trHeight w:val="20"/>
        </w:trPr>
        <w:tc>
          <w:tcPr>
            <w:tcW w:w="23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4EA51B0" w14:textId="77777777" w:rsidR="0028521C" w:rsidRDefault="005A4E02" w:rsidP="00364F39">
            <w:pPr>
              <w:pStyle w:val="Heading1"/>
              <w:rPr>
                <w:rFonts w:ascii="Calibri" w:hAnsi="Calibri"/>
                <w:sz w:val="16"/>
              </w:rPr>
            </w:pPr>
            <w:r w:rsidRPr="00797226">
              <w:rPr>
                <w:rFonts w:ascii="Calibri" w:hAnsi="Calibri"/>
                <w:sz w:val="16"/>
              </w:rPr>
              <w:t>Address (Mailing Address)</w:t>
            </w:r>
          </w:p>
          <w:p w14:paraId="0C4CBD55" w14:textId="77777777" w:rsidR="005A4E02" w:rsidRPr="00797226" w:rsidRDefault="0028521C" w:rsidP="00364F39">
            <w:pPr>
              <w:pStyle w:val="Heading1"/>
              <w:rPr>
                <w:rFonts w:ascii="Calibri" w:hAnsi="Calibri"/>
                <w:b w:val="0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74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7082B09" w14:textId="77777777" w:rsidR="0028521C" w:rsidRDefault="005A4E02" w:rsidP="00364F39">
            <w:pPr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(City)</w:t>
            </w:r>
          </w:p>
          <w:p w14:paraId="0F67EB36" w14:textId="77777777" w:rsidR="005A4E02" w:rsidRPr="00797226" w:rsidRDefault="0028521C" w:rsidP="00364F39">
            <w:pPr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0B742AC" w14:textId="77777777" w:rsidR="0028521C" w:rsidRDefault="005A4E02" w:rsidP="00364F39">
            <w:pPr>
              <w:pStyle w:val="Heading1"/>
              <w:jc w:val="center"/>
              <w:rPr>
                <w:rFonts w:ascii="Calibri" w:hAnsi="Calibri"/>
                <w:sz w:val="16"/>
              </w:rPr>
            </w:pPr>
            <w:r w:rsidRPr="00797226">
              <w:rPr>
                <w:rFonts w:ascii="Calibri" w:hAnsi="Calibri"/>
                <w:sz w:val="16"/>
              </w:rPr>
              <w:t>(State)</w:t>
            </w:r>
          </w:p>
          <w:p w14:paraId="318581F9" w14:textId="77777777" w:rsidR="005A4E02" w:rsidRPr="00797226" w:rsidRDefault="0028521C" w:rsidP="00364F39">
            <w:pPr>
              <w:pStyle w:val="Heading1"/>
              <w:jc w:val="center"/>
              <w:rPr>
                <w:rFonts w:ascii="Calibri" w:hAnsi="Calibri"/>
                <w:b w:val="0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5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9D7FDDA" w14:textId="77777777" w:rsidR="0028521C" w:rsidRDefault="005A4E02" w:rsidP="00364F39">
            <w:pPr>
              <w:pStyle w:val="Heading1"/>
              <w:rPr>
                <w:rFonts w:ascii="Calibri" w:hAnsi="Calibri"/>
                <w:sz w:val="16"/>
              </w:rPr>
            </w:pPr>
            <w:r w:rsidRPr="00797226">
              <w:rPr>
                <w:rFonts w:ascii="Calibri" w:hAnsi="Calibri"/>
                <w:sz w:val="16"/>
              </w:rPr>
              <w:t>(Zip)</w:t>
            </w:r>
          </w:p>
          <w:p w14:paraId="1E329094" w14:textId="77777777" w:rsidR="005A4E02" w:rsidRPr="00797226" w:rsidRDefault="0028521C" w:rsidP="00364F39">
            <w:pPr>
              <w:pStyle w:val="Heading1"/>
              <w:rPr>
                <w:rFonts w:ascii="Calibri" w:hAnsi="Calibri"/>
                <w:b w:val="0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8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4E14553" w14:textId="77777777" w:rsidR="005A4E02" w:rsidRPr="00797226" w:rsidRDefault="005A4E02">
            <w:pPr>
              <w:pStyle w:val="BalloonText"/>
              <w:rPr>
                <w:rFonts w:ascii="Calibri" w:hAnsi="Calibri"/>
                <w:b/>
              </w:rPr>
            </w:pPr>
            <w:r w:rsidRPr="00797226">
              <w:rPr>
                <w:rFonts w:ascii="Calibri" w:hAnsi="Calibri"/>
                <w:b/>
              </w:rPr>
              <w:t>Other Telephone</w:t>
            </w:r>
          </w:p>
          <w:p w14:paraId="212D468A" w14:textId="77777777" w:rsidR="005A4E02" w:rsidRPr="0028521C" w:rsidRDefault="005A4E02">
            <w:pPr>
              <w:pStyle w:val="Heading1"/>
              <w:rPr>
                <w:rFonts w:ascii="Calibri" w:hAnsi="Calibri"/>
                <w:b w:val="0"/>
                <w:sz w:val="22"/>
                <w:szCs w:val="22"/>
              </w:rPr>
            </w:pPr>
            <w:r w:rsidRPr="0028521C">
              <w:rPr>
                <w:rFonts w:ascii="Calibri" w:hAnsi="Calibri"/>
                <w:b w:val="0"/>
                <w:sz w:val="22"/>
                <w:szCs w:val="22"/>
              </w:rPr>
              <w:t>(</w: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end"/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t xml:space="preserve">) </w: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end"/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t xml:space="preserve"> - </w: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end"/>
            </w:r>
          </w:p>
        </w:tc>
      </w:tr>
      <w:tr w:rsidR="005A4E02" w:rsidRPr="00797226" w14:paraId="04C260B3" w14:textId="77777777" w:rsidTr="003923CE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20"/>
        </w:trPr>
        <w:tc>
          <w:tcPr>
            <w:tcW w:w="23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099828" w14:textId="77777777" w:rsidR="005A4E02" w:rsidRPr="00797226" w:rsidRDefault="005A4E02">
            <w:pPr>
              <w:pStyle w:val="BalloonText"/>
              <w:rPr>
                <w:rFonts w:ascii="Calibri" w:hAnsi="Calibri"/>
                <w:b/>
              </w:rPr>
            </w:pPr>
            <w:r w:rsidRPr="00797226">
              <w:rPr>
                <w:rFonts w:ascii="Calibri" w:hAnsi="Calibri"/>
                <w:b/>
              </w:rPr>
              <w:t>E-Mail Address</w:t>
            </w:r>
          </w:p>
          <w:p w14:paraId="4E1EEB35" w14:textId="77777777" w:rsidR="005A4E02" w:rsidRPr="00797226" w:rsidRDefault="0028521C">
            <w:pPr>
              <w:rPr>
                <w:rFonts w:ascii="Calibri" w:hAnsi="Calibri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26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321E55" w14:textId="77777777" w:rsidR="005A4E02" w:rsidRPr="00797226" w:rsidRDefault="005A4E02" w:rsidP="00364F39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sz w:val="18"/>
              </w:rPr>
              <w:t xml:space="preserve">Are you legally entitled to work in the </w:t>
            </w:r>
            <w:smartTag w:uri="urn:schemas-microsoft-com:office:smarttags" w:element="place">
              <w:smartTag w:uri="urn:schemas-microsoft-com:office:smarttags" w:element="country-region">
                <w:r w:rsidRPr="00797226">
                  <w:rPr>
                    <w:rFonts w:ascii="Calibri" w:hAnsi="Calibri"/>
                    <w:sz w:val="18"/>
                  </w:rPr>
                  <w:t>U.S.</w:t>
                </w:r>
              </w:smartTag>
            </w:smartTag>
            <w:r w:rsidRPr="00797226">
              <w:rPr>
                <w:rFonts w:ascii="Calibri" w:hAnsi="Calibri"/>
                <w:sz w:val="18"/>
              </w:rPr>
              <w:t>?</w:t>
            </w:r>
            <w:r w:rsidR="00364F39" w:rsidRPr="00797226">
              <w:rPr>
                <w:rFonts w:ascii="Calibri" w:hAnsi="Calibri"/>
              </w:rPr>
              <w:t xml:space="preserve"> </w:t>
            </w:r>
            <w:r w:rsidR="00364F39"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64F39" w:rsidRPr="00797226">
              <w:rPr>
                <w:rFonts w:ascii="Calibri" w:hAnsi="Calibri"/>
              </w:rPr>
              <w:instrText xml:space="preserve"> FORMCHECKBOX </w:instrText>
            </w:r>
            <w:r w:rsidR="00E12447">
              <w:rPr>
                <w:rFonts w:ascii="Calibri" w:hAnsi="Calibri"/>
              </w:rPr>
            </w:r>
            <w:r w:rsidR="00E12447">
              <w:rPr>
                <w:rFonts w:ascii="Calibri" w:hAnsi="Calibri"/>
              </w:rPr>
              <w:fldChar w:fldCharType="separate"/>
            </w:r>
            <w:r w:rsidR="00364F39" w:rsidRPr="00797226">
              <w:rPr>
                <w:rFonts w:ascii="Calibri" w:hAnsi="Calibri"/>
              </w:rPr>
              <w:fldChar w:fldCharType="end"/>
            </w:r>
            <w:r w:rsidR="00B77D1E">
              <w:rPr>
                <w:rFonts w:ascii="Calibri" w:hAnsi="Calibri"/>
              </w:rPr>
              <w:t xml:space="preserve"> </w:t>
            </w:r>
            <w:r w:rsidRPr="00797226">
              <w:rPr>
                <w:rFonts w:ascii="Calibri" w:hAnsi="Calibri"/>
              </w:rPr>
              <w:t xml:space="preserve">Yes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12447">
              <w:rPr>
                <w:rFonts w:ascii="Calibri" w:hAnsi="Calibri"/>
              </w:rPr>
            </w:r>
            <w:r w:rsidR="00E12447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No</w:t>
            </w:r>
          </w:p>
        </w:tc>
      </w:tr>
    </w:tbl>
    <w:p w14:paraId="6485C69F" w14:textId="77777777" w:rsidR="003923CE" w:rsidRPr="003923CE" w:rsidRDefault="003923CE">
      <w:pPr>
        <w:rPr>
          <w:sz w:val="16"/>
          <w:szCs w:val="16"/>
        </w:rPr>
      </w:pPr>
    </w:p>
    <w:tbl>
      <w:tblPr>
        <w:tblW w:w="5000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00" w:firstRow="0" w:lastRow="0" w:firstColumn="0" w:lastColumn="0" w:noHBand="0" w:noVBand="0"/>
      </w:tblPr>
      <w:tblGrid>
        <w:gridCol w:w="5858"/>
        <w:gridCol w:w="4922"/>
      </w:tblGrid>
      <w:tr w:rsidR="00797226" w:rsidRPr="0028521C" w14:paraId="33059E3C" w14:textId="77777777" w:rsidTr="00771853">
        <w:trPr>
          <w:trHeight w:val="360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center"/>
          </w:tcPr>
          <w:p w14:paraId="300460E2" w14:textId="77777777" w:rsidR="00797226" w:rsidRPr="0028521C" w:rsidRDefault="00797226" w:rsidP="0028521C">
            <w:pPr>
              <w:pStyle w:val="Header"/>
              <w:tabs>
                <w:tab w:val="clear" w:pos="4320"/>
                <w:tab w:val="clear" w:pos="8640"/>
              </w:tabs>
              <w:spacing w:before="20" w:after="20"/>
              <w:rPr>
                <w:rFonts w:ascii="Calibri" w:hAnsi="Calibri"/>
                <w:b/>
                <w:smallCaps/>
                <w:sz w:val="18"/>
              </w:rPr>
            </w:pPr>
            <w:r w:rsidRPr="0028521C">
              <w:rPr>
                <w:rFonts w:ascii="Calibri" w:hAnsi="Calibri"/>
                <w:b/>
                <w:smallCaps/>
                <w:sz w:val="22"/>
              </w:rPr>
              <w:t>P</w:t>
            </w:r>
            <w:r w:rsidR="0028521C">
              <w:rPr>
                <w:rFonts w:ascii="Calibri" w:hAnsi="Calibri"/>
                <w:b/>
                <w:smallCaps/>
                <w:sz w:val="22"/>
              </w:rPr>
              <w:t>osition</w:t>
            </w:r>
          </w:p>
        </w:tc>
      </w:tr>
      <w:tr w:rsidR="00041AD7" w:rsidRPr="00797226" w14:paraId="7C8E9815" w14:textId="77777777" w:rsidTr="00041AD7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2" w:space="0" w:color="808080"/>
            <w:insideV w:val="single" w:sz="2" w:space="0" w:color="808080"/>
          </w:tblBorders>
        </w:tblPrEx>
        <w:trPr>
          <w:cantSplit/>
          <w:trHeight w:val="493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193EEA" w14:textId="77777777" w:rsidR="00041AD7" w:rsidRPr="00797226" w:rsidRDefault="00041AD7">
            <w:pPr>
              <w:pStyle w:val="Heading4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Position </w:t>
            </w:r>
            <w:r>
              <w:rPr>
                <w:rFonts w:ascii="Calibri" w:hAnsi="Calibri"/>
              </w:rPr>
              <w:t>or</w:t>
            </w:r>
            <w:r w:rsidRPr="00797226">
              <w:rPr>
                <w:rFonts w:ascii="Calibri" w:hAnsi="Calibri"/>
              </w:rPr>
              <w:t xml:space="preserve"> Type </w:t>
            </w:r>
            <w:r>
              <w:rPr>
                <w:rFonts w:ascii="Calibri" w:hAnsi="Calibri"/>
              </w:rPr>
              <w:t>of Employment</w:t>
            </w:r>
          </w:p>
          <w:p w14:paraId="15230BF6" w14:textId="475EEBC3" w:rsidR="00041AD7" w:rsidRPr="00041AD7" w:rsidRDefault="00041AD7" w:rsidP="000A4AD0">
            <w:pPr>
              <w:ind w:left="342" w:hanging="342"/>
              <w:rPr>
                <w:rFonts w:ascii="Calibri" w:hAnsi="Calibri"/>
                <w:b/>
                <w:bCs/>
              </w:rPr>
            </w:pPr>
            <w:r w:rsidRPr="00041AD7">
              <w:rPr>
                <w:rFonts w:ascii="Calibri" w:hAnsi="Calibri"/>
                <w:b/>
                <w:bCs/>
                <w:sz w:val="22"/>
                <w:szCs w:val="22"/>
              </w:rPr>
              <w:t>Division Chief</w:t>
            </w:r>
          </w:p>
        </w:tc>
      </w:tr>
      <w:tr w:rsidR="00041AD7" w:rsidRPr="00797226" w14:paraId="2CB430A2" w14:textId="77777777" w:rsidTr="003923CE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2" w:space="0" w:color="808080"/>
            <w:insideV w:val="single" w:sz="2" w:space="0" w:color="808080"/>
          </w:tblBorders>
        </w:tblPrEx>
        <w:trPr>
          <w:cantSplit/>
          <w:trHeight w:val="502"/>
        </w:trPr>
        <w:tc>
          <w:tcPr>
            <w:tcW w:w="27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56D54EB" w14:textId="77777777" w:rsidR="00041AD7" w:rsidRPr="00797226" w:rsidRDefault="00041AD7" w:rsidP="00797226">
            <w:pPr>
              <w:rPr>
                <w:rFonts w:ascii="Calibri" w:hAnsi="Calibri"/>
              </w:rPr>
            </w:pPr>
            <w:r w:rsidRPr="00797226">
              <w:rPr>
                <w:rFonts w:ascii="Calibri" w:hAnsi="Calibri"/>
                <w:sz w:val="18"/>
              </w:rPr>
              <w:t>Are you able to perform the ess</w:t>
            </w:r>
            <w:r>
              <w:rPr>
                <w:rFonts w:ascii="Calibri" w:hAnsi="Calibri"/>
                <w:sz w:val="18"/>
              </w:rPr>
              <w:t>ential functions of the job you</w:t>
            </w:r>
            <w:r>
              <w:rPr>
                <w:rFonts w:ascii="Calibri" w:hAnsi="Calibri"/>
                <w:sz w:val="18"/>
              </w:rPr>
              <w:br/>
            </w:r>
            <w:r w:rsidRPr="00797226">
              <w:rPr>
                <w:rFonts w:ascii="Calibri" w:hAnsi="Calibri"/>
                <w:sz w:val="18"/>
              </w:rPr>
              <w:t>are applying for, with or without reasonable accommodation?</w:t>
            </w:r>
            <w:r w:rsidRPr="00797226">
              <w:rPr>
                <w:rFonts w:ascii="Calibri" w:hAnsi="Calibri"/>
              </w:rPr>
              <w:t xml:space="preserve"> </w:t>
            </w:r>
          </w:p>
        </w:tc>
        <w:tc>
          <w:tcPr>
            <w:tcW w:w="2283" w:type="pct"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294120" w14:textId="511AD201" w:rsidR="00041AD7" w:rsidRPr="00797226" w:rsidRDefault="00041AD7">
            <w:pPr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12447">
              <w:rPr>
                <w:rFonts w:ascii="Calibri" w:hAnsi="Calibri"/>
              </w:rPr>
            </w:r>
            <w:r w:rsidR="00E12447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Yes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1"/>
            <w:r w:rsidRPr="00797226">
              <w:rPr>
                <w:rFonts w:ascii="Calibri" w:hAnsi="Calibri"/>
              </w:rPr>
              <w:instrText xml:space="preserve"> FORMCHECKBOX </w:instrText>
            </w:r>
            <w:r w:rsidR="00E12447">
              <w:rPr>
                <w:rFonts w:ascii="Calibri" w:hAnsi="Calibri"/>
              </w:rPr>
            </w:r>
            <w:r w:rsidR="00E12447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bookmarkEnd w:id="0"/>
            <w:r w:rsidRPr="00797226">
              <w:rPr>
                <w:rFonts w:ascii="Calibri" w:hAnsi="Calibri"/>
              </w:rPr>
              <w:t xml:space="preserve"> No</w:t>
            </w:r>
          </w:p>
        </w:tc>
      </w:tr>
      <w:tr w:rsidR="000A4AD0" w:rsidRPr="00797226" w14:paraId="54C1EFAA" w14:textId="77777777" w:rsidTr="00771853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2" w:space="0" w:color="808080"/>
            <w:insideV w:val="single" w:sz="2" w:space="0" w:color="808080"/>
          </w:tblBorders>
        </w:tblPrEx>
        <w:trPr>
          <w:cantSplit/>
          <w:trHeight w:val="349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BA7FAF" w14:textId="77777777" w:rsidR="000A4AD0" w:rsidRPr="00797226" w:rsidRDefault="000A4AD0">
            <w:pPr>
              <w:pStyle w:val="BalloonText"/>
              <w:rPr>
                <w:rFonts w:ascii="Calibri" w:hAnsi="Calibri"/>
                <w:b/>
              </w:rPr>
            </w:pPr>
            <w:r w:rsidRPr="00797226">
              <w:rPr>
                <w:rFonts w:ascii="Calibri" w:hAnsi="Calibri"/>
                <w:b/>
              </w:rPr>
              <w:t>Date Available</w:t>
            </w:r>
          </w:p>
          <w:p w14:paraId="68C12554" w14:textId="77777777" w:rsidR="000A4AD0" w:rsidRPr="00797226" w:rsidRDefault="0028521C" w:rsidP="0028521C">
            <w:pPr>
              <w:spacing w:before="40" w:after="40"/>
              <w:ind w:left="346" w:hanging="346"/>
              <w:rPr>
                <w:rFonts w:ascii="Calibri" w:hAnsi="Calibri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</w:tbl>
    <w:p w14:paraId="36EEE124" w14:textId="77777777" w:rsidR="003923CE" w:rsidRPr="003923CE" w:rsidRDefault="003923CE">
      <w:pPr>
        <w:rPr>
          <w:sz w:val="16"/>
          <w:szCs w:val="16"/>
        </w:rPr>
      </w:pPr>
    </w:p>
    <w:tbl>
      <w:tblPr>
        <w:tblW w:w="5000" w:type="pct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000" w:firstRow="0" w:lastRow="0" w:firstColumn="0" w:lastColumn="0" w:noHBand="0" w:noVBand="0"/>
      </w:tblPr>
      <w:tblGrid>
        <w:gridCol w:w="3866"/>
        <w:gridCol w:w="1151"/>
        <w:gridCol w:w="841"/>
        <w:gridCol w:w="289"/>
        <w:gridCol w:w="949"/>
        <w:gridCol w:w="1009"/>
        <w:gridCol w:w="957"/>
        <w:gridCol w:w="1718"/>
      </w:tblGrid>
      <w:tr w:rsidR="00797226" w:rsidRPr="0028521C" w14:paraId="35DCAD71" w14:textId="77777777" w:rsidTr="00771853">
        <w:trPr>
          <w:cantSplit/>
          <w:trHeight w:val="360"/>
        </w:trPr>
        <w:tc>
          <w:tcPr>
            <w:tcW w:w="500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center"/>
          </w:tcPr>
          <w:p w14:paraId="2F143908" w14:textId="77777777" w:rsidR="00797226" w:rsidRPr="0028521C" w:rsidRDefault="0028521C" w:rsidP="003923CE">
            <w:pPr>
              <w:pStyle w:val="Heading1"/>
              <w:spacing w:before="20" w:after="20"/>
              <w:rPr>
                <w:rFonts w:ascii="Calibri" w:hAnsi="Calibri"/>
                <w:smallCaps/>
                <w:sz w:val="22"/>
              </w:rPr>
            </w:pPr>
            <w:r>
              <w:rPr>
                <w:rFonts w:ascii="Calibri" w:hAnsi="Calibri"/>
                <w:smallCaps/>
                <w:sz w:val="22"/>
              </w:rPr>
              <w:t>Education</w:t>
            </w:r>
            <w:r w:rsidR="00797226" w:rsidRPr="0028521C">
              <w:rPr>
                <w:rFonts w:ascii="Calibri" w:hAnsi="Calibri"/>
                <w:smallCaps/>
                <w:sz w:val="22"/>
              </w:rPr>
              <w:t xml:space="preserve"> AND T</w:t>
            </w:r>
            <w:r>
              <w:rPr>
                <w:rFonts w:ascii="Calibri" w:hAnsi="Calibri"/>
                <w:smallCaps/>
                <w:sz w:val="22"/>
              </w:rPr>
              <w:t>raining</w:t>
            </w:r>
          </w:p>
        </w:tc>
      </w:tr>
      <w:tr w:rsidR="00797226" w:rsidRPr="00797226" w14:paraId="017E5589" w14:textId="77777777" w:rsidTr="003923CE">
        <w:trPr>
          <w:cantSplit/>
          <w:trHeight w:val="565"/>
        </w:trPr>
        <w:tc>
          <w:tcPr>
            <w:tcW w:w="27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F6911A" w14:textId="77777777" w:rsidR="00797226" w:rsidRPr="00797226" w:rsidRDefault="00797226" w:rsidP="003923CE">
            <w:pPr>
              <w:keepNext/>
              <w:rPr>
                <w:rFonts w:ascii="Calibri" w:hAnsi="Calibri"/>
              </w:rPr>
            </w:pPr>
            <w:r w:rsidRPr="00797226">
              <w:rPr>
                <w:rFonts w:ascii="Calibri" w:hAnsi="Calibri"/>
                <w:sz w:val="18"/>
              </w:rPr>
              <w:t xml:space="preserve">High School Graduate </w:t>
            </w:r>
            <w:r w:rsidR="000A4AD0">
              <w:rPr>
                <w:rFonts w:ascii="Calibri" w:hAnsi="Calibri"/>
                <w:sz w:val="18"/>
              </w:rPr>
              <w:t>o</w:t>
            </w:r>
            <w:r w:rsidRPr="00797226">
              <w:rPr>
                <w:rFonts w:ascii="Calibri" w:hAnsi="Calibri"/>
                <w:sz w:val="18"/>
              </w:rPr>
              <w:t xml:space="preserve">r General Education (GED) Test Passed? </w:t>
            </w:r>
          </w:p>
        </w:tc>
        <w:tc>
          <w:tcPr>
            <w:tcW w:w="228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299679" w14:textId="77777777" w:rsidR="00797226" w:rsidRPr="00797226" w:rsidRDefault="00364F39" w:rsidP="003923CE">
            <w:pPr>
              <w:keepNext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12447">
              <w:rPr>
                <w:rFonts w:ascii="Calibri" w:hAnsi="Calibri"/>
              </w:rPr>
            </w:r>
            <w:r w:rsidR="00E12447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="00797226" w:rsidRPr="00797226">
              <w:rPr>
                <w:rFonts w:ascii="Calibri" w:hAnsi="Calibri"/>
              </w:rPr>
              <w:t xml:space="preserve">Yes </w:t>
            </w:r>
            <w:r w:rsidR="00797226" w:rsidRPr="00797226">
              <w:rPr>
                <w:rFonts w:ascii="Calibri" w:hAnsi="Calibr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3"/>
            <w:r w:rsidR="00797226" w:rsidRPr="00797226">
              <w:rPr>
                <w:rFonts w:ascii="Calibri" w:hAnsi="Calibri"/>
              </w:rPr>
              <w:instrText xml:space="preserve"> FORMCHECKBOX </w:instrText>
            </w:r>
            <w:r w:rsidR="00E12447">
              <w:rPr>
                <w:rFonts w:ascii="Calibri" w:hAnsi="Calibri"/>
              </w:rPr>
            </w:r>
            <w:r w:rsidR="00E12447">
              <w:rPr>
                <w:rFonts w:ascii="Calibri" w:hAnsi="Calibri"/>
              </w:rPr>
              <w:fldChar w:fldCharType="separate"/>
            </w:r>
            <w:r w:rsidR="00797226" w:rsidRPr="00797226">
              <w:rPr>
                <w:rFonts w:ascii="Calibri" w:hAnsi="Calibri"/>
              </w:rPr>
              <w:fldChar w:fldCharType="end"/>
            </w:r>
            <w:bookmarkEnd w:id="1"/>
            <w:r w:rsidR="00797226" w:rsidRPr="00797226">
              <w:rPr>
                <w:rFonts w:ascii="Calibri" w:hAnsi="Calibri"/>
              </w:rPr>
              <w:t xml:space="preserve"> No</w:t>
            </w:r>
          </w:p>
        </w:tc>
      </w:tr>
      <w:tr w:rsidR="005A4E02" w:rsidRPr="00797226" w14:paraId="402196F7" w14:textId="77777777" w:rsidTr="00771853">
        <w:trPr>
          <w:cantSplit/>
          <w:trHeight w:hRule="exact" w:val="28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4175F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22"/>
              </w:rPr>
              <w:t xml:space="preserve">College, </w:t>
            </w:r>
            <w:smartTag w:uri="urn:schemas-microsoft-com:office:smarttags" w:element="place">
              <w:smartTag w:uri="urn:schemas-microsoft-com:office:smarttags" w:element="PlaceName">
                <w:r w:rsidRPr="00797226">
                  <w:rPr>
                    <w:rFonts w:ascii="Calibri" w:hAnsi="Calibri"/>
                    <w:b/>
                    <w:sz w:val="22"/>
                  </w:rPr>
                  <w:t>Business</w:t>
                </w:r>
              </w:smartTag>
              <w:r w:rsidRPr="00797226">
                <w:rPr>
                  <w:rFonts w:ascii="Calibri" w:hAnsi="Calibri"/>
                  <w:b/>
                  <w:sz w:val="22"/>
                </w:rPr>
                <w:t xml:space="preserve"> </w:t>
              </w:r>
              <w:smartTag w:uri="urn:schemas-microsoft-com:office:smarttags" w:element="PlaceType">
                <w:r w:rsidRPr="00797226">
                  <w:rPr>
                    <w:rFonts w:ascii="Calibri" w:hAnsi="Calibri"/>
                    <w:b/>
                    <w:sz w:val="22"/>
                  </w:rPr>
                  <w:t>School</w:t>
                </w:r>
              </w:smartTag>
            </w:smartTag>
            <w:r w:rsidRPr="00797226">
              <w:rPr>
                <w:rFonts w:ascii="Calibri" w:hAnsi="Calibri"/>
                <w:b/>
                <w:sz w:val="22"/>
              </w:rPr>
              <w:t>, Military</w:t>
            </w:r>
            <w:r w:rsidRPr="00797226">
              <w:rPr>
                <w:rFonts w:ascii="Calibri" w:hAnsi="Calibri"/>
                <w:sz w:val="22"/>
              </w:rPr>
              <w:t xml:space="preserve"> </w:t>
            </w:r>
            <w:r w:rsidRPr="00797226">
              <w:rPr>
                <w:rFonts w:ascii="Calibri" w:hAnsi="Calibri"/>
                <w:b/>
              </w:rPr>
              <w:t>(Most recent first)</w:t>
            </w:r>
          </w:p>
        </w:tc>
      </w:tr>
      <w:tr w:rsidR="005A4E02" w:rsidRPr="00797226" w14:paraId="5485B4E0" w14:textId="77777777" w:rsidTr="003923CE">
        <w:trPr>
          <w:cantSplit/>
          <w:trHeight w:val="119"/>
        </w:trPr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A965E8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Name and Location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4B76FDC" w14:textId="77777777" w:rsidR="005A4E02" w:rsidRPr="00797226" w:rsidRDefault="005A4E02" w:rsidP="003923CE">
            <w:pPr>
              <w:keepNext/>
              <w:spacing w:line="200" w:lineRule="exact"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 xml:space="preserve">Dates </w:t>
            </w:r>
          </w:p>
          <w:p w14:paraId="3C4B516B" w14:textId="77777777" w:rsidR="005A4E02" w:rsidRPr="00797226" w:rsidRDefault="005A4E02" w:rsidP="003923CE">
            <w:pPr>
              <w:keepNext/>
              <w:spacing w:line="200" w:lineRule="exact"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Attended</w:t>
            </w:r>
          </w:p>
          <w:p w14:paraId="307F5182" w14:textId="77777777" w:rsidR="005A4E02" w:rsidRPr="00797226" w:rsidRDefault="005A4E02" w:rsidP="003923CE">
            <w:pPr>
              <w:keepNext/>
              <w:spacing w:line="200" w:lineRule="exact"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Month/Year</w:t>
            </w:r>
          </w:p>
        </w:tc>
        <w:tc>
          <w:tcPr>
            <w:tcW w:w="96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6C7B0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Credits Earned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5076E26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Graduate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9197F05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Degree</w:t>
            </w:r>
          </w:p>
          <w:p w14:paraId="722ACD23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&amp; Year</w:t>
            </w:r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F0CAE40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 xml:space="preserve">Major </w:t>
            </w:r>
            <w:r w:rsidRPr="00797226">
              <w:rPr>
                <w:rFonts w:ascii="Calibri" w:hAnsi="Calibri"/>
                <w:sz w:val="18"/>
              </w:rPr>
              <w:br/>
              <w:t>or Subject</w:t>
            </w:r>
          </w:p>
        </w:tc>
      </w:tr>
      <w:tr w:rsidR="005A4E02" w:rsidRPr="00797226" w14:paraId="52E53818" w14:textId="77777777" w:rsidTr="003923CE">
        <w:trPr>
          <w:cantSplit/>
          <w:trHeight w:val="593"/>
        </w:trPr>
        <w:tc>
          <w:tcPr>
            <w:tcW w:w="1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8D74F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  <w:tc>
          <w:tcPr>
            <w:tcW w:w="534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8B4AF" w14:textId="77777777" w:rsidR="005A4E02" w:rsidRPr="00797226" w:rsidRDefault="005A4E02" w:rsidP="003923CE">
            <w:pPr>
              <w:keepNext/>
              <w:spacing w:line="200" w:lineRule="exact"/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5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88641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Quarterly or</w:t>
            </w:r>
          </w:p>
          <w:p w14:paraId="44F31593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Semester</w:t>
            </w:r>
          </w:p>
          <w:p w14:paraId="3C8F7774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Hours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67734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Other</w:t>
            </w:r>
          </w:p>
          <w:p w14:paraId="3277EC78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(Specify)</w:t>
            </w:r>
          </w:p>
        </w:tc>
        <w:tc>
          <w:tcPr>
            <w:tcW w:w="468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B7849F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444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67971C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79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CF4B9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</w:p>
        </w:tc>
      </w:tr>
      <w:tr w:rsidR="005A4E02" w:rsidRPr="00797226" w14:paraId="4CB396A9" w14:textId="77777777" w:rsidTr="003923CE">
        <w:trPr>
          <w:cantSplit/>
          <w:trHeight w:val="288"/>
        </w:trPr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A5D739" w14:textId="77777777" w:rsidR="005A4E02" w:rsidRPr="0028521C" w:rsidRDefault="007E7378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2" w:name="Text18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E6BC3" w14:textId="77777777" w:rsidR="005A4E02" w:rsidRPr="00797226" w:rsidRDefault="005A4E02" w:rsidP="003923CE">
            <w:pPr>
              <w:keepNext/>
              <w:spacing w:before="20" w:after="20"/>
              <w:jc w:val="both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From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3" w:name="Text22"/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  <w:bookmarkEnd w:id="3"/>
          </w:p>
        </w:tc>
        <w:tc>
          <w:tcPr>
            <w:tcW w:w="52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4B911AD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6"/>
                  </w:textInput>
                </w:ffData>
              </w:fldChar>
            </w:r>
            <w:bookmarkStart w:id="4" w:name="Text26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AE7DACF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>
                    <w:maxLength w:val="14"/>
                  </w:textInput>
                </w:ffData>
              </w:fldChar>
            </w:r>
            <w:bookmarkStart w:id="5" w:name="Text30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BC2238B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12447">
              <w:rPr>
                <w:rFonts w:ascii="Calibri" w:hAnsi="Calibri"/>
              </w:rPr>
            </w:r>
            <w:r w:rsidR="00E12447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Yes</w:t>
            </w:r>
            <w:r w:rsidRPr="00797226">
              <w:rPr>
                <w:rFonts w:ascii="Calibri" w:hAnsi="Calibri"/>
              </w:rPr>
              <w:br/>
            </w:r>
            <w:r w:rsidRPr="00797226">
              <w:rPr>
                <w:rFonts w:ascii="Calibri" w:hAnsi="Calibr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12447">
              <w:rPr>
                <w:rFonts w:ascii="Calibri" w:hAnsi="Calibri"/>
              </w:rPr>
            </w:r>
            <w:r w:rsidR="00E12447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No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A7E83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Text4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6" w:name="Text42"/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  <w:bookmarkEnd w:id="6"/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6343A75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7" w:name="Text50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7"/>
          </w:p>
        </w:tc>
      </w:tr>
      <w:tr w:rsidR="005A4E02" w:rsidRPr="00797226" w14:paraId="10EBFC1A" w14:textId="77777777" w:rsidTr="003923CE">
        <w:trPr>
          <w:cantSplit/>
          <w:trHeight w:val="288"/>
        </w:trPr>
        <w:tc>
          <w:tcPr>
            <w:tcW w:w="1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7AA7D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442FC3" w14:textId="77777777" w:rsidR="005A4E02" w:rsidRPr="00797226" w:rsidRDefault="005A4E02" w:rsidP="003923CE">
            <w:pPr>
              <w:keepNext/>
              <w:spacing w:before="20" w:after="20"/>
              <w:jc w:val="center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To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92813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4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351BF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6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3D4FF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EEE7E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Text43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8" w:name="Text43"/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  <w:bookmarkEnd w:id="8"/>
          </w:p>
        </w:tc>
        <w:tc>
          <w:tcPr>
            <w:tcW w:w="7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AFFF90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</w:tr>
      <w:tr w:rsidR="005A4E02" w:rsidRPr="00797226" w14:paraId="3C842026" w14:textId="77777777" w:rsidTr="003923CE">
        <w:trPr>
          <w:cantSplit/>
          <w:trHeight w:val="288"/>
        </w:trPr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331B2E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9" w:name="Text19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A69437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From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0910062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5C899EE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BC5E958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12447">
              <w:rPr>
                <w:rFonts w:ascii="Calibri" w:hAnsi="Calibri"/>
              </w:rPr>
            </w:r>
            <w:r w:rsidR="00E12447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Yes</w:t>
            </w:r>
            <w:r w:rsidRPr="00797226">
              <w:rPr>
                <w:rFonts w:ascii="Calibri" w:hAnsi="Calibri"/>
              </w:rPr>
              <w:br/>
            </w:r>
            <w:r w:rsidRPr="00797226">
              <w:rPr>
                <w:rFonts w:ascii="Calibri" w:hAnsi="Calibr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12447">
              <w:rPr>
                <w:rFonts w:ascii="Calibri" w:hAnsi="Calibri"/>
              </w:rPr>
            </w:r>
            <w:r w:rsidR="00E12447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No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5C369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6768974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3A9C3F89" w14:textId="77777777" w:rsidTr="003923CE">
        <w:trPr>
          <w:cantSplit/>
          <w:trHeight w:val="288"/>
        </w:trPr>
        <w:tc>
          <w:tcPr>
            <w:tcW w:w="1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23922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E69356" w14:textId="77777777" w:rsidR="005A4E02" w:rsidRPr="00797226" w:rsidRDefault="005A4E02" w:rsidP="003923CE">
            <w:pPr>
              <w:keepNext/>
              <w:spacing w:before="20" w:after="20"/>
              <w:jc w:val="center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To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F16BF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4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86253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6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0C1D3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8AAEC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Text4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10" w:name="Text45"/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  <w:bookmarkEnd w:id="10"/>
          </w:p>
        </w:tc>
        <w:tc>
          <w:tcPr>
            <w:tcW w:w="7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91EF76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</w:tr>
      <w:tr w:rsidR="005A4E02" w:rsidRPr="00797226" w14:paraId="18C9790F" w14:textId="77777777" w:rsidTr="003923CE">
        <w:trPr>
          <w:cantSplit/>
          <w:trHeight w:val="288"/>
        </w:trPr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3E310E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1" w:name="Text20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CA819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From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CF9A1E5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FC4ADB9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74982BF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12447">
              <w:rPr>
                <w:rFonts w:ascii="Calibri" w:hAnsi="Calibri"/>
              </w:rPr>
            </w:r>
            <w:r w:rsidR="00E12447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Yes</w:t>
            </w:r>
            <w:r w:rsidRPr="00797226">
              <w:rPr>
                <w:rFonts w:ascii="Calibri" w:hAnsi="Calibri"/>
              </w:rPr>
              <w:br/>
            </w:r>
            <w:r w:rsidRPr="00797226">
              <w:rPr>
                <w:rFonts w:ascii="Calibri" w:hAnsi="Calibr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12447">
              <w:rPr>
                <w:rFonts w:ascii="Calibri" w:hAnsi="Calibri"/>
              </w:rPr>
            </w:r>
            <w:r w:rsidR="00E12447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No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29D300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19052EA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78F0B18A" w14:textId="77777777" w:rsidTr="003923CE">
        <w:trPr>
          <w:cantSplit/>
          <w:trHeight w:val="288"/>
        </w:trPr>
        <w:tc>
          <w:tcPr>
            <w:tcW w:w="1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5E1B6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0B702" w14:textId="77777777" w:rsidR="005A4E02" w:rsidRPr="00797226" w:rsidRDefault="005A4E02" w:rsidP="003923CE">
            <w:pPr>
              <w:keepNext/>
              <w:spacing w:before="20" w:after="20"/>
              <w:jc w:val="center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To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9862E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4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3D689D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6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E345BA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69942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Text47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12" w:name="Text47"/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  <w:bookmarkEnd w:id="12"/>
          </w:p>
        </w:tc>
        <w:tc>
          <w:tcPr>
            <w:tcW w:w="7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6244A7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</w:tr>
      <w:tr w:rsidR="005A4E02" w:rsidRPr="00797226" w14:paraId="6621F461" w14:textId="77777777" w:rsidTr="003923CE">
        <w:trPr>
          <w:cantSplit/>
          <w:trHeight w:val="288"/>
        </w:trPr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D7EEE6" w14:textId="77777777" w:rsidR="005A4E02" w:rsidRPr="0028521C" w:rsidRDefault="005A4E02">
            <w:pPr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3" w:name="Text21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F4B975" w14:textId="77777777" w:rsidR="005A4E02" w:rsidRPr="00797226" w:rsidRDefault="005A4E02" w:rsidP="0028521C">
            <w:pPr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From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97B976C" w14:textId="77777777" w:rsidR="005A4E02" w:rsidRPr="0028521C" w:rsidRDefault="005A4E02">
            <w:pPr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56CBC82" w14:textId="77777777" w:rsidR="005A4E02" w:rsidRPr="0028521C" w:rsidRDefault="005A4E02">
            <w:pPr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788C2DC" w14:textId="77777777" w:rsidR="005A4E02" w:rsidRPr="00797226" w:rsidRDefault="005A4E02">
            <w:pPr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12447">
              <w:rPr>
                <w:rFonts w:ascii="Calibri" w:hAnsi="Calibri"/>
              </w:rPr>
            </w:r>
            <w:r w:rsidR="00E12447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Yes</w:t>
            </w:r>
            <w:r w:rsidRPr="00797226">
              <w:rPr>
                <w:rFonts w:ascii="Calibri" w:hAnsi="Calibri"/>
              </w:rPr>
              <w:br/>
            </w:r>
            <w:r w:rsidRPr="00797226">
              <w:rPr>
                <w:rFonts w:ascii="Calibri" w:hAnsi="Calibr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12447">
              <w:rPr>
                <w:rFonts w:ascii="Calibri" w:hAnsi="Calibri"/>
              </w:rPr>
            </w:r>
            <w:r w:rsidR="00E12447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No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A84085" w14:textId="77777777" w:rsidR="005A4E02" w:rsidRPr="00797226" w:rsidRDefault="005A4E02" w:rsidP="0028521C">
            <w:pPr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5C01CE8" w14:textId="77777777" w:rsidR="005A4E02" w:rsidRPr="0028521C" w:rsidRDefault="005A4E02">
            <w:pPr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179C7DB7" w14:textId="77777777" w:rsidTr="003923CE">
        <w:trPr>
          <w:cantSplit/>
          <w:trHeight w:val="288"/>
        </w:trPr>
        <w:tc>
          <w:tcPr>
            <w:tcW w:w="1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91012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DA4C6B" w14:textId="77777777" w:rsidR="005A4E02" w:rsidRPr="00797226" w:rsidRDefault="005A4E02" w:rsidP="0028521C">
            <w:pPr>
              <w:spacing w:before="20" w:after="20"/>
              <w:jc w:val="center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To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28274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  <w:tc>
          <w:tcPr>
            <w:tcW w:w="44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39752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  <w:tc>
          <w:tcPr>
            <w:tcW w:w="46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11164F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918F5E" w14:textId="77777777" w:rsidR="005A4E02" w:rsidRPr="00797226" w:rsidRDefault="005A4E02" w:rsidP="0028521C">
            <w:pPr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Text49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14" w:name="Text49"/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  <w:bookmarkEnd w:id="14"/>
          </w:p>
        </w:tc>
        <w:tc>
          <w:tcPr>
            <w:tcW w:w="7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35EB9C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</w:tr>
    </w:tbl>
    <w:p w14:paraId="0CCCD472" w14:textId="77777777" w:rsidR="00391F7D" w:rsidRDefault="00391F7D"/>
    <w:tbl>
      <w:tblPr>
        <w:tblW w:w="4995" w:type="pct"/>
        <w:tblInd w:w="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000" w:firstRow="0" w:lastRow="0" w:firstColumn="0" w:lastColumn="0" w:noHBand="0" w:noVBand="0"/>
      </w:tblPr>
      <w:tblGrid>
        <w:gridCol w:w="4436"/>
        <w:gridCol w:w="1947"/>
        <w:gridCol w:w="2061"/>
        <w:gridCol w:w="2335"/>
      </w:tblGrid>
      <w:tr w:rsidR="00797226" w:rsidRPr="0028521C" w14:paraId="746C52AB" w14:textId="77777777" w:rsidTr="00391F7D">
        <w:trPr>
          <w:cantSplit/>
          <w:trHeight w:hRule="exact"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6CDBD3AE" w14:textId="77777777" w:rsidR="00797226" w:rsidRPr="0028521C" w:rsidRDefault="00797226" w:rsidP="003923CE">
            <w:pPr>
              <w:pStyle w:val="Heading1"/>
              <w:spacing w:beforeLines="20" w:before="48" w:after="20"/>
              <w:rPr>
                <w:rFonts w:ascii="Calibri" w:hAnsi="Calibri"/>
                <w:smallCaps/>
                <w:sz w:val="22"/>
              </w:rPr>
            </w:pPr>
            <w:r w:rsidRPr="0028521C">
              <w:rPr>
                <w:rFonts w:ascii="Calibri" w:hAnsi="Calibri"/>
                <w:smallCaps/>
                <w:sz w:val="22"/>
              </w:rPr>
              <w:t>M</w:t>
            </w:r>
            <w:r w:rsidR="0028521C">
              <w:rPr>
                <w:rFonts w:ascii="Calibri" w:hAnsi="Calibri"/>
                <w:smallCaps/>
                <w:sz w:val="22"/>
              </w:rPr>
              <w:t>ilitary</w:t>
            </w:r>
            <w:r w:rsidRPr="0028521C">
              <w:rPr>
                <w:rFonts w:ascii="Calibri" w:hAnsi="Calibri"/>
                <w:smallCaps/>
                <w:sz w:val="22"/>
              </w:rPr>
              <w:t xml:space="preserve"> </w:t>
            </w:r>
            <w:r w:rsidR="0028521C">
              <w:rPr>
                <w:rFonts w:ascii="Calibri" w:hAnsi="Calibri"/>
                <w:smallCaps/>
                <w:sz w:val="22"/>
              </w:rPr>
              <w:t>Service</w:t>
            </w:r>
          </w:p>
          <w:p w14:paraId="4854B338" w14:textId="77777777" w:rsidR="00797226" w:rsidRPr="0028521C" w:rsidRDefault="00797226" w:rsidP="003923CE">
            <w:pPr>
              <w:pStyle w:val="Heading4"/>
              <w:spacing w:beforeLines="20" w:before="48" w:after="20"/>
              <w:rPr>
                <w:rFonts w:ascii="Calibri" w:hAnsi="Calibri"/>
                <w:smallCaps/>
                <w:sz w:val="22"/>
              </w:rPr>
            </w:pPr>
          </w:p>
        </w:tc>
      </w:tr>
      <w:tr w:rsidR="0028521C" w:rsidRPr="00797226" w14:paraId="6B14FB33" w14:textId="77777777" w:rsidTr="00391F7D">
        <w:trPr>
          <w:trHeight w:hRule="exact" w:val="547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C5677" w14:textId="77777777" w:rsidR="0028521C" w:rsidRDefault="0028521C">
            <w:pPr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Branch of Service</w:t>
            </w:r>
          </w:p>
          <w:p w14:paraId="407E063F" w14:textId="77777777" w:rsidR="0028521C" w:rsidRPr="00797226" w:rsidRDefault="0028521C" w:rsidP="0028521C">
            <w:pPr>
              <w:spacing w:before="40" w:after="40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35"/>
                    <w:format w:val="FIRST CAPITAL"/>
                  </w:textInput>
                </w:ffData>
              </w:fldChar>
            </w:r>
            <w:bookmarkStart w:id="15" w:name="Text62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bookmarkEnd w:id="15"/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271D5" w14:textId="77777777" w:rsidR="0028521C" w:rsidRDefault="0028521C">
            <w:pPr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Date of Entry</w:t>
            </w:r>
          </w:p>
          <w:p w14:paraId="6795D523" w14:textId="77777777" w:rsidR="0028521C" w:rsidRPr="00797226" w:rsidRDefault="0028521C" w:rsidP="0028521C">
            <w:pPr>
              <w:spacing w:before="40" w:after="40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16" w:name="Text63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1E9AF8" w14:textId="77777777" w:rsidR="0028521C" w:rsidRDefault="0028521C">
            <w:pPr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Date of Discharge</w:t>
            </w:r>
          </w:p>
          <w:p w14:paraId="032C1495" w14:textId="77777777" w:rsidR="0028521C" w:rsidRPr="00797226" w:rsidRDefault="0028521C" w:rsidP="0028521C">
            <w:pPr>
              <w:spacing w:before="40" w:after="40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1E4E9A" w14:textId="77777777" w:rsidR="0028521C" w:rsidRDefault="0028521C">
            <w:pPr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Type</w:t>
            </w:r>
            <w:r w:rsidRPr="00797226">
              <w:rPr>
                <w:rFonts w:ascii="Calibri" w:hAnsi="Calibri"/>
                <w:b/>
                <w:sz w:val="16"/>
              </w:rPr>
              <w:t xml:space="preserve"> of Discharge</w:t>
            </w:r>
          </w:p>
          <w:p w14:paraId="1EBA45D0" w14:textId="77777777" w:rsidR="0028521C" w:rsidRPr="00797226" w:rsidRDefault="0028521C" w:rsidP="0028521C">
            <w:pPr>
              <w:spacing w:before="40" w:after="40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17" w:name="Text64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7"/>
          </w:p>
        </w:tc>
      </w:tr>
    </w:tbl>
    <w:p w14:paraId="28FEE159" w14:textId="77777777" w:rsidR="00391F7D" w:rsidRDefault="00391F7D"/>
    <w:tbl>
      <w:tblPr>
        <w:tblW w:w="4995" w:type="pct"/>
        <w:tblInd w:w="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000" w:firstRow="0" w:lastRow="0" w:firstColumn="0" w:lastColumn="0" w:noHBand="0" w:noVBand="0"/>
      </w:tblPr>
      <w:tblGrid>
        <w:gridCol w:w="10779"/>
      </w:tblGrid>
      <w:tr w:rsidR="00797226" w:rsidRPr="0028521C" w14:paraId="56EE0882" w14:textId="77777777" w:rsidTr="00391F7D">
        <w:trPr>
          <w:trHeight w:hRule="exact" w:val="3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1EF5CE0A" w14:textId="77777777" w:rsidR="00797226" w:rsidRPr="0028521C" w:rsidRDefault="00C83B40" w:rsidP="00041AD7">
            <w:pPr>
              <w:keepNext/>
              <w:spacing w:before="20" w:after="20"/>
              <w:rPr>
                <w:rFonts w:ascii="Calibri" w:hAnsi="Calibri"/>
                <w:b/>
                <w:smallCaps/>
                <w:sz w:val="16"/>
              </w:rPr>
            </w:pPr>
            <w:r w:rsidRPr="0028521C">
              <w:rPr>
                <w:rFonts w:ascii="Calibri" w:hAnsi="Calibri"/>
                <w:b/>
                <w:smallCaps/>
                <w:sz w:val="22"/>
              </w:rPr>
              <w:t>S</w:t>
            </w:r>
            <w:r w:rsidR="0028521C">
              <w:rPr>
                <w:rFonts w:ascii="Calibri" w:hAnsi="Calibri"/>
                <w:b/>
                <w:smallCaps/>
                <w:sz w:val="22"/>
              </w:rPr>
              <w:t>pecial</w:t>
            </w:r>
            <w:r w:rsidRPr="0028521C">
              <w:rPr>
                <w:rFonts w:ascii="Calibri" w:hAnsi="Calibri"/>
                <w:b/>
                <w:smallCaps/>
                <w:sz w:val="22"/>
              </w:rPr>
              <w:t xml:space="preserve"> S</w:t>
            </w:r>
            <w:r w:rsidR="0028521C">
              <w:rPr>
                <w:rFonts w:ascii="Calibri" w:hAnsi="Calibri"/>
                <w:b/>
                <w:smallCaps/>
                <w:sz w:val="22"/>
              </w:rPr>
              <w:t>kills</w:t>
            </w:r>
          </w:p>
        </w:tc>
      </w:tr>
      <w:tr w:rsidR="005A4E02" w:rsidRPr="00797226" w14:paraId="37A2C787" w14:textId="77777777" w:rsidTr="00391F7D">
        <w:trPr>
          <w:trHeight w:val="98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949E2" w14:textId="77777777" w:rsidR="00C83B40" w:rsidRPr="00C83B40" w:rsidRDefault="00C83B40">
            <w:pPr>
              <w:spacing w:before="60"/>
              <w:rPr>
                <w:rFonts w:ascii="Calibri" w:hAnsi="Calibri"/>
                <w:b/>
                <w:sz w:val="16"/>
                <w:szCs w:val="16"/>
              </w:rPr>
            </w:pPr>
            <w:r w:rsidRPr="00C83B40">
              <w:rPr>
                <w:rFonts w:ascii="Calibri" w:hAnsi="Calibri"/>
                <w:b/>
                <w:sz w:val="16"/>
                <w:szCs w:val="16"/>
              </w:rPr>
              <w:t>List all pertinent skills and equipment that you can operate</w:t>
            </w:r>
          </w:p>
          <w:p w14:paraId="392410BC" w14:textId="77777777" w:rsidR="005A4E02" w:rsidRPr="0028521C" w:rsidRDefault="005A4E02" w:rsidP="00AA1B1A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0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bookmarkStart w:id="18" w:name="Text60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8"/>
          </w:p>
        </w:tc>
      </w:tr>
    </w:tbl>
    <w:p w14:paraId="08028355" w14:textId="77777777" w:rsidR="003923CE" w:rsidRDefault="003923CE"/>
    <w:tbl>
      <w:tblPr>
        <w:tblW w:w="4995" w:type="pct"/>
        <w:tblInd w:w="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000" w:firstRow="0" w:lastRow="0" w:firstColumn="0" w:lastColumn="0" w:noHBand="0" w:noVBand="0"/>
      </w:tblPr>
      <w:tblGrid>
        <w:gridCol w:w="5376"/>
        <w:gridCol w:w="1244"/>
        <w:gridCol w:w="2167"/>
        <w:gridCol w:w="1992"/>
      </w:tblGrid>
      <w:tr w:rsidR="00C83B40" w:rsidRPr="0028521C" w14:paraId="3040DCAD" w14:textId="77777777" w:rsidTr="003923CE">
        <w:trPr>
          <w:trHeight w:val="360"/>
          <w:tblHeader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7ACD479A" w14:textId="77777777" w:rsidR="00C83B40" w:rsidRPr="0028521C" w:rsidRDefault="00C83B40" w:rsidP="003923CE">
            <w:pPr>
              <w:keepNext/>
              <w:spacing w:before="20" w:after="20"/>
              <w:rPr>
                <w:rFonts w:ascii="Calibri" w:hAnsi="Calibri"/>
                <w:b/>
                <w:smallCaps/>
                <w:sz w:val="16"/>
                <w:szCs w:val="16"/>
              </w:rPr>
            </w:pPr>
            <w:r w:rsidRPr="0028521C">
              <w:rPr>
                <w:rFonts w:ascii="Calibri" w:hAnsi="Calibri"/>
                <w:b/>
                <w:smallCaps/>
                <w:sz w:val="22"/>
              </w:rPr>
              <w:lastRenderedPageBreak/>
              <w:t>WORK</w:t>
            </w:r>
            <w:r w:rsidR="004D1632" w:rsidRPr="0028521C">
              <w:rPr>
                <w:rFonts w:ascii="Calibri" w:hAnsi="Calibri"/>
                <w:b/>
                <w:smallCaps/>
                <w:sz w:val="22"/>
              </w:rPr>
              <w:t>/VOLUNTEER</w:t>
            </w:r>
            <w:r w:rsidRPr="0028521C">
              <w:rPr>
                <w:rFonts w:ascii="Calibri" w:hAnsi="Calibri"/>
                <w:b/>
                <w:smallCaps/>
                <w:sz w:val="22"/>
              </w:rPr>
              <w:t xml:space="preserve"> EXPERIENCE</w:t>
            </w:r>
          </w:p>
        </w:tc>
      </w:tr>
      <w:tr w:rsidR="00C83B40" w:rsidRPr="00797226" w14:paraId="21CEE910" w14:textId="77777777" w:rsidTr="003923CE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AAE5" w14:textId="1CB8CB37" w:rsidR="00C83B40" w:rsidRPr="00C83B40" w:rsidRDefault="00C83B40" w:rsidP="003923CE">
            <w:pPr>
              <w:keepNext/>
              <w:spacing w:before="120"/>
              <w:outlineLvl w:val="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sz w:val="16"/>
              </w:rPr>
              <w:t>List employment and/or volunteer service (most recent first)</w:t>
            </w:r>
            <w:r w:rsidR="00943F21">
              <w:rPr>
                <w:rFonts w:ascii="Calibri" w:hAnsi="Calibri"/>
                <w:b/>
                <w:sz w:val="16"/>
              </w:rPr>
              <w:t>. Attach additional pages if necessary.</w:t>
            </w:r>
          </w:p>
        </w:tc>
      </w:tr>
      <w:tr w:rsidR="005A4E02" w:rsidRPr="00797226" w14:paraId="46436B5F" w14:textId="77777777" w:rsidTr="003923CE">
        <w:trPr>
          <w:cantSplit/>
        </w:trPr>
        <w:tc>
          <w:tcPr>
            <w:tcW w:w="249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9CFC46F" w14:textId="77777777" w:rsidR="005A4E02" w:rsidRPr="00797226" w:rsidRDefault="005A4E02" w:rsidP="003923CE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Employer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9" w:name="Text68"/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1582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AFA3F3" w14:textId="77777777" w:rsidR="005A4E02" w:rsidRPr="00797226" w:rsidRDefault="005A4E02" w:rsidP="003923CE">
            <w:pPr>
              <w:keepNext/>
              <w:spacing w:before="60" w:after="60"/>
              <w:ind w:left="1512" w:hanging="151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Telephone Number</w:t>
            </w:r>
            <w:r w:rsidR="00C83B40">
              <w:rPr>
                <w:rFonts w:ascii="Calibri" w:hAnsi="Calibri"/>
                <w:sz w:val="16"/>
              </w:rPr>
              <w:tab/>
            </w:r>
            <w:r w:rsidRPr="00797226">
              <w:rPr>
                <w:rFonts w:ascii="Calibri" w:hAnsi="Calibri"/>
              </w:rPr>
              <w:t>(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)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-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14:paraId="37318203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From  (Month/Year)</w:t>
            </w:r>
          </w:p>
          <w:p w14:paraId="015573AD" w14:textId="77777777" w:rsidR="005A4E02" w:rsidRPr="00AA1B1A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7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20" w:name="Text75"/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0"/>
          </w:p>
        </w:tc>
      </w:tr>
      <w:tr w:rsidR="005A4E02" w:rsidRPr="00797226" w14:paraId="1F70CF63" w14:textId="77777777" w:rsidTr="003923CE">
        <w:trPr>
          <w:cantSplit/>
          <w:trHeight w:val="220"/>
        </w:trPr>
        <w:tc>
          <w:tcPr>
            <w:tcW w:w="4076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37AE5D8" w14:textId="77777777" w:rsidR="005A4E02" w:rsidRPr="00797226" w:rsidRDefault="005A4E02" w:rsidP="003923CE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Address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3CD0559A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5A4E02" w:rsidRPr="00797226" w14:paraId="29771857" w14:textId="77777777" w:rsidTr="003923CE">
        <w:trPr>
          <w:cantSplit/>
          <w:trHeight w:val="247"/>
        </w:trPr>
        <w:tc>
          <w:tcPr>
            <w:tcW w:w="24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5D0C5A8" w14:textId="77777777" w:rsidR="005A4E02" w:rsidRPr="00797226" w:rsidRDefault="005A4E02" w:rsidP="003923CE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Job Title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3B9CD0" w14:textId="77777777" w:rsidR="005A4E02" w:rsidRPr="00797226" w:rsidRDefault="005A4E02" w:rsidP="003923CE">
            <w:pPr>
              <w:keepNext/>
              <w:spacing w:before="60" w:after="60"/>
              <w:ind w:left="2322" w:hanging="232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Number Employees Supervised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2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bookmarkStart w:id="21" w:name="Text82"/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1"/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0AFBCF27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To  (Month/Year)</w:t>
            </w:r>
          </w:p>
          <w:p w14:paraId="7946BABF" w14:textId="77777777" w:rsidR="005A4E02" w:rsidRPr="00AA1B1A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22" w:name="Text85"/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2"/>
          </w:p>
        </w:tc>
      </w:tr>
      <w:tr w:rsidR="005A4E02" w:rsidRPr="00797226" w14:paraId="62D4A907" w14:textId="77777777" w:rsidTr="003923CE">
        <w:trPr>
          <w:cantSplit/>
          <w:trHeight w:val="389"/>
        </w:trPr>
        <w:tc>
          <w:tcPr>
            <w:tcW w:w="4076" w:type="pct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14:paraId="58ED8B42" w14:textId="77777777" w:rsidR="005A4E02" w:rsidRPr="00797226" w:rsidRDefault="005A4E02" w:rsidP="003923CE">
            <w:pPr>
              <w:keepNext/>
              <w:spacing w:before="60" w:after="60"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Specific</w:t>
            </w:r>
            <w:r w:rsidR="00943F21">
              <w:rPr>
                <w:rFonts w:ascii="Calibri" w:hAnsi="Calibri"/>
                <w:b/>
                <w:sz w:val="16"/>
              </w:rPr>
              <w:t xml:space="preserve"> Duties</w:t>
            </w:r>
          </w:p>
          <w:p w14:paraId="2C045206" w14:textId="77777777" w:rsidR="005A4E02" w:rsidRPr="00797226" w:rsidRDefault="005A4E02" w:rsidP="003923CE">
            <w:pPr>
              <w:keepNext/>
              <w:spacing w:before="60" w:after="6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3CCB6B00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5A4E02" w:rsidRPr="00797226" w14:paraId="1E2C345F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13655D11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32B021C1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Hours Per Week</w:t>
            </w:r>
          </w:p>
          <w:p w14:paraId="2A0BB504" w14:textId="77777777" w:rsidR="005A4E02" w:rsidRPr="00AA1B1A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6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23" w:name="Text86"/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3"/>
          </w:p>
        </w:tc>
      </w:tr>
      <w:tr w:rsidR="005A4E02" w:rsidRPr="00797226" w14:paraId="17022945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20E1D2CA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126064A8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5A4E02" w:rsidRPr="00797226" w14:paraId="6B43497B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48F6044C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210FB559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Last Salary</w:t>
            </w:r>
          </w:p>
          <w:p w14:paraId="72ACD3B9" w14:textId="77777777" w:rsidR="005A4E02" w:rsidRPr="00AA1B1A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716C915D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0F66D578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771811B7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5A4E02" w:rsidRPr="00797226" w14:paraId="6FBF175F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6D118E99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5598807D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Supervisor</w:t>
            </w:r>
          </w:p>
          <w:p w14:paraId="56860D75" w14:textId="77777777" w:rsidR="005A4E02" w:rsidRPr="00AA1B1A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8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24" w:name="Text88"/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4"/>
          </w:p>
        </w:tc>
      </w:tr>
      <w:tr w:rsidR="005A4E02" w:rsidRPr="00797226" w14:paraId="4D03C971" w14:textId="77777777" w:rsidTr="003923CE">
        <w:trPr>
          <w:cantSplit/>
          <w:trHeight w:val="269"/>
        </w:trPr>
        <w:tc>
          <w:tcPr>
            <w:tcW w:w="4076" w:type="pct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0F07780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742510D6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</w:tr>
      <w:tr w:rsidR="005A4E02" w:rsidRPr="00797226" w14:paraId="3BC14306" w14:textId="77777777" w:rsidTr="003923CE">
        <w:trPr>
          <w:cantSplit/>
          <w:trHeight w:hRule="exact" w:val="432"/>
        </w:trPr>
        <w:tc>
          <w:tcPr>
            <w:tcW w:w="3071" w:type="pct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</w:tcPr>
          <w:p w14:paraId="2553DCE1" w14:textId="77777777" w:rsidR="005A4E02" w:rsidRPr="00797226" w:rsidRDefault="005A4E02" w:rsidP="003F0374">
            <w:pPr>
              <w:tabs>
                <w:tab w:val="left" w:pos="1530"/>
              </w:tabs>
              <w:spacing w:before="60" w:after="60"/>
              <w:ind w:left="1530" w:hanging="153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Reason For Leaving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="00290DAB"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290DAB"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="00290DAB" w:rsidRPr="00AA1B1A">
              <w:rPr>
                <w:rFonts w:ascii="Calibri" w:hAnsi="Calibri"/>
                <w:sz w:val="22"/>
                <w:szCs w:val="22"/>
              </w:rPr>
            </w:r>
            <w:r w:rsidR="00290DAB"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90DAB"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929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14:paraId="1D4D5BA3" w14:textId="77777777" w:rsidR="005A4E02" w:rsidRPr="00797226" w:rsidRDefault="00C83B40" w:rsidP="003F0374">
            <w:pPr>
              <w:pStyle w:val="BalloonText"/>
              <w:tabs>
                <w:tab w:val="left" w:pos="2322"/>
              </w:tabs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May We Contact This Employer?</w:t>
            </w:r>
            <w:r>
              <w:rPr>
                <w:rFonts w:ascii="Calibri" w:hAnsi="Calibri"/>
                <w:b/>
              </w:rPr>
              <w:tab/>
            </w:r>
            <w:r w:rsidR="005A4E02"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4E02"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E12447">
              <w:rPr>
                <w:rFonts w:ascii="Calibri" w:hAnsi="Calibri"/>
                <w:sz w:val="20"/>
                <w:szCs w:val="20"/>
              </w:rPr>
            </w:r>
            <w:r w:rsidR="00E12447">
              <w:rPr>
                <w:rFonts w:ascii="Calibri" w:hAnsi="Calibri"/>
                <w:sz w:val="20"/>
                <w:szCs w:val="20"/>
              </w:rPr>
              <w:fldChar w:fldCharType="separate"/>
            </w:r>
            <w:r w:rsidR="005A4E02"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="005A4E02" w:rsidRPr="00C83B40">
              <w:rPr>
                <w:rFonts w:ascii="Calibri" w:hAnsi="Calibri"/>
                <w:sz w:val="20"/>
                <w:szCs w:val="20"/>
              </w:rPr>
              <w:t xml:space="preserve"> Yes </w:t>
            </w:r>
            <w:r w:rsidR="005A4E02"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4E02"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E12447">
              <w:rPr>
                <w:rFonts w:ascii="Calibri" w:hAnsi="Calibri"/>
                <w:sz w:val="20"/>
                <w:szCs w:val="20"/>
              </w:rPr>
            </w:r>
            <w:r w:rsidR="00E12447">
              <w:rPr>
                <w:rFonts w:ascii="Calibri" w:hAnsi="Calibri"/>
                <w:sz w:val="20"/>
                <w:szCs w:val="20"/>
              </w:rPr>
              <w:fldChar w:fldCharType="separate"/>
            </w:r>
            <w:r w:rsidR="005A4E02"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="005A4E02" w:rsidRPr="00C83B40">
              <w:rPr>
                <w:rFonts w:ascii="Calibri" w:hAnsi="Calibri"/>
                <w:sz w:val="20"/>
                <w:szCs w:val="20"/>
              </w:rPr>
              <w:t xml:space="preserve"> No</w:t>
            </w:r>
          </w:p>
        </w:tc>
      </w:tr>
      <w:tr w:rsidR="005A4E02" w:rsidRPr="00797226" w14:paraId="62BFB4F3" w14:textId="77777777" w:rsidTr="003923CE">
        <w:trPr>
          <w:cantSplit/>
        </w:trPr>
        <w:tc>
          <w:tcPr>
            <w:tcW w:w="2494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0035099C" w14:textId="77777777" w:rsidR="005A4E02" w:rsidRPr="00797226" w:rsidRDefault="005A4E02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Employer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BE63A4" w14:textId="77777777" w:rsidR="005A4E02" w:rsidRPr="00797226" w:rsidRDefault="005A4E02" w:rsidP="003F0374">
            <w:pPr>
              <w:keepNext/>
              <w:spacing w:before="60" w:after="60"/>
              <w:ind w:left="1512" w:hanging="151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Telephone Number</w:t>
            </w:r>
            <w:r w:rsidR="00943F21">
              <w:rPr>
                <w:rFonts w:ascii="Calibri" w:hAnsi="Calibri"/>
                <w:sz w:val="16"/>
              </w:rPr>
              <w:tab/>
            </w:r>
            <w:r w:rsidRPr="00797226">
              <w:rPr>
                <w:rFonts w:ascii="Calibri" w:hAnsi="Calibri"/>
              </w:rPr>
              <w:t>(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)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-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12" w:space="0" w:color="auto"/>
              <w:left w:val="nil"/>
              <w:right w:val="single" w:sz="8" w:space="0" w:color="auto"/>
            </w:tcBorders>
          </w:tcPr>
          <w:p w14:paraId="5C01465F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From  (Month/Year)</w:t>
            </w:r>
          </w:p>
          <w:p w14:paraId="37F590C5" w14:textId="77777777" w:rsidR="005A4E02" w:rsidRPr="00AA1B1A" w:rsidRDefault="005A4E02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6BBC17B5" w14:textId="77777777" w:rsidTr="003923CE">
        <w:trPr>
          <w:cantSplit/>
          <w:trHeight w:val="220"/>
        </w:trPr>
        <w:tc>
          <w:tcPr>
            <w:tcW w:w="4076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6F8DB0E1" w14:textId="77777777" w:rsidR="005A4E02" w:rsidRPr="00797226" w:rsidRDefault="005A4E02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Address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29C7A971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5A4E02" w:rsidRPr="00797226" w14:paraId="3199252F" w14:textId="77777777" w:rsidTr="003923CE">
        <w:trPr>
          <w:cantSplit/>
          <w:trHeight w:val="247"/>
        </w:trPr>
        <w:tc>
          <w:tcPr>
            <w:tcW w:w="24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9E67BC8" w14:textId="77777777" w:rsidR="005A4E02" w:rsidRPr="00797226" w:rsidRDefault="005A4E02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Job Title</w:t>
            </w:r>
            <w:r w:rsidR="00C83B40">
              <w:rPr>
                <w:rFonts w:ascii="Calibri" w:hAnsi="Calibri"/>
                <w:b/>
                <w:sz w:val="16"/>
              </w:rPr>
              <w:t>: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277968" w14:textId="77777777" w:rsidR="005A4E02" w:rsidRPr="00797226" w:rsidRDefault="005A4E02" w:rsidP="003F0374">
            <w:pPr>
              <w:keepNext/>
              <w:spacing w:before="60" w:after="60"/>
              <w:ind w:left="2322" w:hanging="232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Number Employees Supervised</w:t>
            </w:r>
            <w:r w:rsidR="00943F21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2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276944C7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To  (Month/Year)</w:t>
            </w:r>
          </w:p>
          <w:p w14:paraId="0C805067" w14:textId="77777777" w:rsidR="005A4E02" w:rsidRPr="00AA1B1A" w:rsidRDefault="005A4E02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4C070A34" w14:textId="77777777" w:rsidTr="003923CE">
        <w:trPr>
          <w:cantSplit/>
          <w:trHeight w:val="389"/>
        </w:trPr>
        <w:tc>
          <w:tcPr>
            <w:tcW w:w="4076" w:type="pct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14:paraId="5B344487" w14:textId="77777777" w:rsidR="005A4E02" w:rsidRPr="00797226" w:rsidRDefault="005A4E02" w:rsidP="003F0374">
            <w:pPr>
              <w:keepNext/>
              <w:spacing w:before="60" w:after="60"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Specific</w:t>
            </w:r>
            <w:r w:rsidR="00C83B40">
              <w:rPr>
                <w:rFonts w:ascii="Calibri" w:hAnsi="Calibri"/>
                <w:b/>
                <w:sz w:val="16"/>
              </w:rPr>
              <w:t xml:space="preserve"> Du</w:t>
            </w:r>
            <w:r w:rsidR="00943F21">
              <w:rPr>
                <w:rFonts w:ascii="Calibri" w:hAnsi="Calibri"/>
                <w:b/>
                <w:sz w:val="16"/>
              </w:rPr>
              <w:t>ties</w:t>
            </w:r>
          </w:p>
          <w:p w14:paraId="7F35E1AE" w14:textId="77777777" w:rsidR="005A4E02" w:rsidRPr="00AA1B1A" w:rsidRDefault="005A4E02" w:rsidP="003F0374">
            <w:pPr>
              <w:keepNext/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511FCCF7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5A4E02" w:rsidRPr="00797226" w14:paraId="6B2A90CF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451F4B00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5C8D1E3C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Hours Per Week</w:t>
            </w:r>
          </w:p>
          <w:p w14:paraId="2CCDB878" w14:textId="77777777" w:rsidR="005A4E02" w:rsidRPr="00AA1B1A" w:rsidRDefault="005A4E02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001EA951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5B023E66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0020A9CC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5A4E02" w:rsidRPr="00797226" w14:paraId="6FC8CB56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3352305D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731640E1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Last Salary</w:t>
            </w:r>
          </w:p>
          <w:p w14:paraId="37C3DB82" w14:textId="77777777" w:rsidR="005A4E02" w:rsidRPr="00AA1B1A" w:rsidRDefault="005A4E02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7CEA9504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052D9C87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41DAAB4E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5A4E02" w:rsidRPr="00797226" w14:paraId="715DA310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4E63B7CF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628F55B1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Supervisor</w:t>
            </w:r>
          </w:p>
          <w:p w14:paraId="2FD74ACF" w14:textId="77777777" w:rsidR="005A4E02" w:rsidRPr="00AA1B1A" w:rsidRDefault="005A4E02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37D83F6E" w14:textId="77777777" w:rsidTr="003923CE">
        <w:trPr>
          <w:cantSplit/>
          <w:trHeight w:val="269"/>
        </w:trPr>
        <w:tc>
          <w:tcPr>
            <w:tcW w:w="4076" w:type="pct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3045A209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7A660B9B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</w:tr>
      <w:tr w:rsidR="00C83B40" w:rsidRPr="00797226" w14:paraId="4667471C" w14:textId="77777777" w:rsidTr="003923CE">
        <w:trPr>
          <w:cantSplit/>
          <w:trHeight w:hRule="exact" w:val="432"/>
        </w:trPr>
        <w:tc>
          <w:tcPr>
            <w:tcW w:w="3071" w:type="pct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E063E31" w14:textId="77777777" w:rsidR="00C83B40" w:rsidRPr="00797226" w:rsidRDefault="00C83B40" w:rsidP="003F0374">
            <w:pPr>
              <w:tabs>
                <w:tab w:val="left" w:pos="1530"/>
              </w:tabs>
              <w:spacing w:before="60" w:after="60"/>
              <w:ind w:left="1530" w:hanging="153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Reason For Leaving</w:t>
            </w:r>
            <w:r>
              <w:rPr>
                <w:rFonts w:ascii="Calibri" w:hAnsi="Calibri"/>
                <w:b/>
                <w:sz w:val="16"/>
              </w:rPr>
              <w:t>: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929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08CD8D5" w14:textId="77777777" w:rsidR="00C83B40" w:rsidRPr="00797226" w:rsidRDefault="00C83B40" w:rsidP="003F0374">
            <w:pPr>
              <w:pStyle w:val="BalloonText"/>
              <w:tabs>
                <w:tab w:val="left" w:pos="2322"/>
              </w:tabs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May We Contact This Employer?</w:t>
            </w:r>
            <w:r>
              <w:rPr>
                <w:rFonts w:ascii="Calibri" w:hAnsi="Calibri"/>
                <w:b/>
              </w:rPr>
              <w:tab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E12447">
              <w:rPr>
                <w:rFonts w:ascii="Calibri" w:hAnsi="Calibri"/>
                <w:sz w:val="20"/>
                <w:szCs w:val="20"/>
              </w:rPr>
            </w:r>
            <w:r w:rsidR="00E12447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C83B40">
              <w:rPr>
                <w:rFonts w:ascii="Calibri" w:hAnsi="Calibri"/>
                <w:sz w:val="20"/>
                <w:szCs w:val="20"/>
              </w:rPr>
              <w:t xml:space="preserve"> Yes </w:t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E12447">
              <w:rPr>
                <w:rFonts w:ascii="Calibri" w:hAnsi="Calibri"/>
                <w:sz w:val="20"/>
                <w:szCs w:val="20"/>
              </w:rPr>
            </w:r>
            <w:r w:rsidR="00E12447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C83B40">
              <w:rPr>
                <w:rFonts w:ascii="Calibri" w:hAnsi="Calibri"/>
                <w:sz w:val="20"/>
                <w:szCs w:val="20"/>
              </w:rPr>
              <w:t xml:space="preserve"> No</w:t>
            </w:r>
          </w:p>
        </w:tc>
      </w:tr>
      <w:tr w:rsidR="003F0374" w:rsidRPr="00797226" w14:paraId="082499AC" w14:textId="77777777" w:rsidTr="003923CE">
        <w:trPr>
          <w:cantSplit/>
        </w:trPr>
        <w:tc>
          <w:tcPr>
            <w:tcW w:w="249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031FCDF3" w14:textId="77777777" w:rsidR="003F0374" w:rsidRPr="00797226" w:rsidRDefault="003F0374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Employer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2C8F68" w14:textId="77777777" w:rsidR="003F0374" w:rsidRPr="00797226" w:rsidRDefault="003F0374" w:rsidP="003F0374">
            <w:pPr>
              <w:keepNext/>
              <w:spacing w:before="60" w:after="60"/>
              <w:ind w:left="1512" w:hanging="151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Telephone Number</w:t>
            </w:r>
            <w:r>
              <w:rPr>
                <w:rFonts w:ascii="Calibri" w:hAnsi="Calibri"/>
                <w:sz w:val="16"/>
              </w:rPr>
              <w:tab/>
            </w:r>
            <w:r w:rsidRPr="00797226">
              <w:rPr>
                <w:rFonts w:ascii="Calibri" w:hAnsi="Calibri"/>
              </w:rPr>
              <w:t>(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)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-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14:paraId="26868877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From  (Month/Year)</w:t>
            </w:r>
          </w:p>
          <w:p w14:paraId="122DF534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7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6A811F9B" w14:textId="77777777" w:rsidTr="003923CE">
        <w:trPr>
          <w:cantSplit/>
          <w:trHeight w:val="220"/>
        </w:trPr>
        <w:tc>
          <w:tcPr>
            <w:tcW w:w="4076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7F27FD6C" w14:textId="77777777" w:rsidR="003F0374" w:rsidRPr="00797226" w:rsidRDefault="003F0374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Address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3C32234D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3F0374" w:rsidRPr="00797226" w14:paraId="57C9AB78" w14:textId="77777777" w:rsidTr="003923CE">
        <w:trPr>
          <w:cantSplit/>
          <w:trHeight w:val="247"/>
        </w:trPr>
        <w:tc>
          <w:tcPr>
            <w:tcW w:w="24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76A666F4" w14:textId="77777777" w:rsidR="003F0374" w:rsidRPr="00797226" w:rsidRDefault="003F0374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Job Title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C8A330" w14:textId="77777777" w:rsidR="003F0374" w:rsidRPr="00797226" w:rsidRDefault="003F0374" w:rsidP="003F0374">
            <w:pPr>
              <w:keepNext/>
              <w:spacing w:before="60" w:after="60"/>
              <w:ind w:left="2322" w:hanging="232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Number Employees Supervised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2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74294EB6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To  (Month/Year)</w:t>
            </w:r>
          </w:p>
          <w:p w14:paraId="6FBD99FE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5F5DDAD6" w14:textId="77777777" w:rsidTr="003923CE">
        <w:trPr>
          <w:cantSplit/>
          <w:trHeight w:val="389"/>
        </w:trPr>
        <w:tc>
          <w:tcPr>
            <w:tcW w:w="4076" w:type="pct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14:paraId="6EC400B8" w14:textId="77777777" w:rsidR="003F0374" w:rsidRPr="00797226" w:rsidRDefault="003F0374" w:rsidP="003F0374">
            <w:pPr>
              <w:keepNext/>
              <w:spacing w:before="60" w:after="60"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Specific</w:t>
            </w:r>
            <w:r>
              <w:rPr>
                <w:rFonts w:ascii="Calibri" w:hAnsi="Calibri"/>
                <w:b/>
                <w:sz w:val="16"/>
              </w:rPr>
              <w:t xml:space="preserve"> Duties</w:t>
            </w:r>
          </w:p>
          <w:p w14:paraId="705C82C9" w14:textId="77777777" w:rsidR="003F0374" w:rsidRPr="00797226" w:rsidRDefault="003F0374" w:rsidP="003F0374">
            <w:pPr>
              <w:keepNext/>
              <w:spacing w:before="60" w:after="6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2812413F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3F0374" w:rsidRPr="00797226" w14:paraId="1469A016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2EA1327D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791AAAB7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Hours Per Week</w:t>
            </w:r>
          </w:p>
          <w:p w14:paraId="0F142F5C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6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5F9E66E3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332F204B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31F6AED8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3F0374" w:rsidRPr="00797226" w14:paraId="383ADCAA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5ADE0B2C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135F88BB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Last Salary</w:t>
            </w:r>
          </w:p>
          <w:p w14:paraId="530D1712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5D69BB7F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45303867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65F0AEAB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3F0374" w:rsidRPr="00797226" w14:paraId="6FEA7F5B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3C4AEE20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219E0630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Supervisor</w:t>
            </w:r>
          </w:p>
          <w:p w14:paraId="46601AA1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8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29568CBF" w14:textId="77777777" w:rsidTr="003923CE">
        <w:trPr>
          <w:cantSplit/>
          <w:trHeight w:val="269"/>
        </w:trPr>
        <w:tc>
          <w:tcPr>
            <w:tcW w:w="4076" w:type="pct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224C358" w14:textId="77777777" w:rsidR="003F0374" w:rsidRPr="00797226" w:rsidRDefault="003F0374" w:rsidP="003F037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2766AF0F" w14:textId="77777777" w:rsidR="003F0374" w:rsidRPr="00797226" w:rsidRDefault="003F0374" w:rsidP="003F0374">
            <w:pPr>
              <w:rPr>
                <w:rFonts w:ascii="Calibri" w:hAnsi="Calibri"/>
                <w:sz w:val="22"/>
              </w:rPr>
            </w:pPr>
          </w:p>
        </w:tc>
      </w:tr>
      <w:tr w:rsidR="003F0374" w:rsidRPr="00797226" w14:paraId="67F683AE" w14:textId="77777777" w:rsidTr="003923CE">
        <w:trPr>
          <w:cantSplit/>
          <w:trHeight w:hRule="exact" w:val="432"/>
        </w:trPr>
        <w:tc>
          <w:tcPr>
            <w:tcW w:w="3071" w:type="pct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</w:tcPr>
          <w:p w14:paraId="3291E704" w14:textId="77777777" w:rsidR="003F0374" w:rsidRDefault="003F0374" w:rsidP="003F0374">
            <w:pPr>
              <w:tabs>
                <w:tab w:val="left" w:pos="1530"/>
              </w:tabs>
              <w:spacing w:before="60" w:after="60"/>
              <w:ind w:left="1530" w:hanging="1530"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Reason For Leaving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  <w:p w14:paraId="78623AFF" w14:textId="727CA34E" w:rsidR="00041AD7" w:rsidRPr="00041AD7" w:rsidRDefault="00041AD7" w:rsidP="00041AD7">
            <w:pPr>
              <w:ind w:firstLine="720"/>
              <w:rPr>
                <w:rFonts w:ascii="Calibri" w:hAnsi="Calibri"/>
                <w:sz w:val="22"/>
              </w:rPr>
            </w:pPr>
          </w:p>
        </w:tc>
        <w:tc>
          <w:tcPr>
            <w:tcW w:w="1929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14:paraId="6B7E5101" w14:textId="77777777" w:rsidR="003F0374" w:rsidRPr="00797226" w:rsidRDefault="003F0374" w:rsidP="003F0374">
            <w:pPr>
              <w:pStyle w:val="BalloonText"/>
              <w:tabs>
                <w:tab w:val="left" w:pos="2322"/>
              </w:tabs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May We Contact This Employer?</w:t>
            </w:r>
            <w:r>
              <w:rPr>
                <w:rFonts w:ascii="Calibri" w:hAnsi="Calibri"/>
                <w:b/>
              </w:rPr>
              <w:tab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E12447">
              <w:rPr>
                <w:rFonts w:ascii="Calibri" w:hAnsi="Calibri"/>
                <w:sz w:val="20"/>
                <w:szCs w:val="20"/>
              </w:rPr>
            </w:r>
            <w:r w:rsidR="00E12447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C83B40">
              <w:rPr>
                <w:rFonts w:ascii="Calibri" w:hAnsi="Calibri"/>
                <w:sz w:val="20"/>
                <w:szCs w:val="20"/>
              </w:rPr>
              <w:t xml:space="preserve"> Yes </w:t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E12447">
              <w:rPr>
                <w:rFonts w:ascii="Calibri" w:hAnsi="Calibri"/>
                <w:sz w:val="20"/>
                <w:szCs w:val="20"/>
              </w:rPr>
            </w:r>
            <w:r w:rsidR="00E12447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C83B40">
              <w:rPr>
                <w:rFonts w:ascii="Calibri" w:hAnsi="Calibri"/>
                <w:sz w:val="20"/>
                <w:szCs w:val="20"/>
              </w:rPr>
              <w:t xml:space="preserve"> No</w:t>
            </w:r>
          </w:p>
        </w:tc>
      </w:tr>
      <w:tr w:rsidR="003F0374" w:rsidRPr="00797226" w14:paraId="3D0D513A" w14:textId="77777777" w:rsidTr="003923CE">
        <w:trPr>
          <w:cantSplit/>
        </w:trPr>
        <w:tc>
          <w:tcPr>
            <w:tcW w:w="2494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77268ED6" w14:textId="77777777" w:rsidR="003F0374" w:rsidRPr="00797226" w:rsidRDefault="003F0374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lastRenderedPageBreak/>
              <w:t>Employer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42A5C6" w14:textId="77777777" w:rsidR="003F0374" w:rsidRPr="00797226" w:rsidRDefault="003F0374" w:rsidP="003F0374">
            <w:pPr>
              <w:keepNext/>
              <w:spacing w:before="60" w:after="60"/>
              <w:ind w:left="1512" w:hanging="151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Telephone Number</w:t>
            </w:r>
            <w:r>
              <w:rPr>
                <w:rFonts w:ascii="Calibri" w:hAnsi="Calibri"/>
                <w:sz w:val="16"/>
              </w:rPr>
              <w:tab/>
            </w:r>
            <w:r w:rsidRPr="00797226">
              <w:rPr>
                <w:rFonts w:ascii="Calibri" w:hAnsi="Calibri"/>
              </w:rPr>
              <w:t>(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)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-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12" w:space="0" w:color="auto"/>
              <w:left w:val="nil"/>
              <w:right w:val="single" w:sz="8" w:space="0" w:color="auto"/>
            </w:tcBorders>
          </w:tcPr>
          <w:p w14:paraId="20DE647D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From  (Month/Year)</w:t>
            </w:r>
          </w:p>
          <w:p w14:paraId="0EC1D4CC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67F6D036" w14:textId="77777777" w:rsidTr="003923CE">
        <w:trPr>
          <w:cantSplit/>
          <w:trHeight w:val="220"/>
        </w:trPr>
        <w:tc>
          <w:tcPr>
            <w:tcW w:w="4076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2F203F9" w14:textId="77777777" w:rsidR="003F0374" w:rsidRPr="00797226" w:rsidRDefault="003F0374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Address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598F427E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3F0374" w:rsidRPr="00797226" w14:paraId="0118A371" w14:textId="77777777" w:rsidTr="003923CE">
        <w:trPr>
          <w:cantSplit/>
          <w:trHeight w:val="247"/>
        </w:trPr>
        <w:tc>
          <w:tcPr>
            <w:tcW w:w="24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029E8BCD" w14:textId="77777777" w:rsidR="003F0374" w:rsidRPr="00797226" w:rsidRDefault="003F0374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Job Title</w:t>
            </w:r>
            <w:r>
              <w:rPr>
                <w:rFonts w:ascii="Calibri" w:hAnsi="Calibri"/>
                <w:b/>
                <w:sz w:val="16"/>
              </w:rPr>
              <w:t>: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65E555" w14:textId="77777777" w:rsidR="003F0374" w:rsidRPr="00797226" w:rsidRDefault="003F0374" w:rsidP="003F0374">
            <w:pPr>
              <w:keepNext/>
              <w:spacing w:before="60" w:after="60"/>
              <w:ind w:left="2322" w:hanging="232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Number Employees Supervised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2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3B1BA7A7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To  (Month/Year)</w:t>
            </w:r>
          </w:p>
          <w:p w14:paraId="2EFB7DDF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74113F88" w14:textId="77777777" w:rsidTr="003923CE">
        <w:trPr>
          <w:cantSplit/>
          <w:trHeight w:val="389"/>
        </w:trPr>
        <w:tc>
          <w:tcPr>
            <w:tcW w:w="4076" w:type="pct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14:paraId="2942C7D8" w14:textId="77777777" w:rsidR="003F0374" w:rsidRPr="00797226" w:rsidRDefault="003F0374" w:rsidP="003F0374">
            <w:pPr>
              <w:keepNext/>
              <w:spacing w:before="60" w:after="60"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Specific</w:t>
            </w:r>
            <w:r>
              <w:rPr>
                <w:rFonts w:ascii="Calibri" w:hAnsi="Calibri"/>
                <w:b/>
                <w:sz w:val="16"/>
              </w:rPr>
              <w:t xml:space="preserve"> Duties</w:t>
            </w:r>
          </w:p>
          <w:p w14:paraId="01F9803E" w14:textId="77777777" w:rsidR="003F0374" w:rsidRPr="00AA1B1A" w:rsidRDefault="003F0374" w:rsidP="003F0374">
            <w:pPr>
              <w:keepNext/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5BB9702C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3F0374" w:rsidRPr="00797226" w14:paraId="180ED2CF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54BF4103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482DECA0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Hours Per Week</w:t>
            </w:r>
          </w:p>
          <w:p w14:paraId="24DB9C7B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03CDB6FA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0BBA048D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7A4D5548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3F0374" w:rsidRPr="00797226" w14:paraId="3EAA3F68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05F14634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141EE0E8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Last Salary</w:t>
            </w:r>
          </w:p>
          <w:p w14:paraId="7FA6D79B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7457D357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244F5A6A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134C61FD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3F0374" w:rsidRPr="00797226" w14:paraId="4BBC59FC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6853A5CB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6C0C39E1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Supervisor</w:t>
            </w:r>
          </w:p>
          <w:p w14:paraId="2C15647A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04E0C62A" w14:textId="77777777" w:rsidTr="003923CE">
        <w:trPr>
          <w:cantSplit/>
          <w:trHeight w:val="269"/>
        </w:trPr>
        <w:tc>
          <w:tcPr>
            <w:tcW w:w="4076" w:type="pct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3D50532" w14:textId="77777777" w:rsidR="003F0374" w:rsidRPr="00797226" w:rsidRDefault="003F0374" w:rsidP="003F037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6E35112C" w14:textId="77777777" w:rsidR="003F0374" w:rsidRPr="00797226" w:rsidRDefault="003F0374" w:rsidP="003F0374">
            <w:pPr>
              <w:rPr>
                <w:rFonts w:ascii="Calibri" w:hAnsi="Calibri"/>
                <w:sz w:val="22"/>
              </w:rPr>
            </w:pPr>
          </w:p>
        </w:tc>
      </w:tr>
      <w:tr w:rsidR="003F0374" w:rsidRPr="00797226" w14:paraId="7A0EA82C" w14:textId="77777777" w:rsidTr="003923CE">
        <w:trPr>
          <w:cantSplit/>
          <w:trHeight w:hRule="exact" w:val="432"/>
        </w:trPr>
        <w:tc>
          <w:tcPr>
            <w:tcW w:w="3071" w:type="pct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1EF26E" w14:textId="77777777" w:rsidR="003F0374" w:rsidRPr="00797226" w:rsidRDefault="003F0374" w:rsidP="003F0374">
            <w:pPr>
              <w:tabs>
                <w:tab w:val="left" w:pos="1530"/>
              </w:tabs>
              <w:spacing w:before="60" w:after="60"/>
              <w:ind w:left="1530" w:hanging="153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Reason For Leaving</w:t>
            </w:r>
            <w:r>
              <w:rPr>
                <w:rFonts w:ascii="Calibri" w:hAnsi="Calibri"/>
                <w:b/>
                <w:sz w:val="16"/>
              </w:rPr>
              <w:t>: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929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4473024" w14:textId="77777777" w:rsidR="003F0374" w:rsidRPr="00797226" w:rsidRDefault="003F0374" w:rsidP="003F0374">
            <w:pPr>
              <w:pStyle w:val="BalloonText"/>
              <w:tabs>
                <w:tab w:val="left" w:pos="2322"/>
              </w:tabs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May We Contact This Employer?</w:t>
            </w:r>
            <w:r>
              <w:rPr>
                <w:rFonts w:ascii="Calibri" w:hAnsi="Calibri"/>
                <w:b/>
              </w:rPr>
              <w:tab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E12447">
              <w:rPr>
                <w:rFonts w:ascii="Calibri" w:hAnsi="Calibri"/>
                <w:sz w:val="20"/>
                <w:szCs w:val="20"/>
              </w:rPr>
            </w:r>
            <w:r w:rsidR="00E12447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C83B40">
              <w:rPr>
                <w:rFonts w:ascii="Calibri" w:hAnsi="Calibri"/>
                <w:sz w:val="20"/>
                <w:szCs w:val="20"/>
              </w:rPr>
              <w:t xml:space="preserve"> Yes </w:t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E12447">
              <w:rPr>
                <w:rFonts w:ascii="Calibri" w:hAnsi="Calibri"/>
                <w:sz w:val="20"/>
                <w:szCs w:val="20"/>
              </w:rPr>
            </w:r>
            <w:r w:rsidR="00E12447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C83B40">
              <w:rPr>
                <w:rFonts w:ascii="Calibri" w:hAnsi="Calibri"/>
                <w:sz w:val="20"/>
                <w:szCs w:val="20"/>
              </w:rPr>
              <w:t xml:space="preserve"> No</w:t>
            </w:r>
          </w:p>
        </w:tc>
      </w:tr>
    </w:tbl>
    <w:p w14:paraId="63750A33" w14:textId="77777777" w:rsidR="003923CE" w:rsidRDefault="003923CE"/>
    <w:tbl>
      <w:tblPr>
        <w:tblW w:w="5000" w:type="pct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000" w:firstRow="0" w:lastRow="0" w:firstColumn="0" w:lastColumn="0" w:noHBand="0" w:noVBand="0"/>
      </w:tblPr>
      <w:tblGrid>
        <w:gridCol w:w="5265"/>
        <w:gridCol w:w="5506"/>
        <w:gridCol w:w="9"/>
      </w:tblGrid>
      <w:tr w:rsidR="00771853" w:rsidRPr="00771853" w14:paraId="5613283A" w14:textId="77777777" w:rsidTr="003923CE">
        <w:trPr>
          <w:cantSplit/>
          <w:trHeight w:hRule="exact" w:val="43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000000"/>
            <w:vAlign w:val="center"/>
          </w:tcPr>
          <w:p w14:paraId="1F568AAF" w14:textId="77777777" w:rsidR="00771853" w:rsidRPr="00771853" w:rsidRDefault="00771853" w:rsidP="00771853">
            <w:pPr>
              <w:pStyle w:val="BalloonText"/>
              <w:tabs>
                <w:tab w:val="left" w:pos="2322"/>
              </w:tabs>
              <w:jc w:val="center"/>
              <w:rPr>
                <w:rFonts w:ascii="Calibri" w:hAnsi="Calibri"/>
                <w:b/>
                <w:smallCaps/>
                <w:sz w:val="22"/>
                <w:szCs w:val="22"/>
              </w:rPr>
            </w:pPr>
            <w:r w:rsidRPr="00771853">
              <w:rPr>
                <w:rFonts w:ascii="Calibri" w:hAnsi="Calibri"/>
                <w:b/>
                <w:smallCaps/>
                <w:sz w:val="22"/>
                <w:szCs w:val="22"/>
              </w:rPr>
              <w:t>Disqualifying Factors</w:t>
            </w:r>
          </w:p>
        </w:tc>
      </w:tr>
      <w:tr w:rsidR="00771853" w:rsidRPr="00771853" w14:paraId="3505F258" w14:textId="77777777" w:rsidTr="003923CE">
        <w:trPr>
          <w:gridAfter w:val="1"/>
          <w:wAfter w:w="4" w:type="pct"/>
          <w:cantSplit/>
          <w:trHeight w:hRule="exact" w:val="432"/>
        </w:trPr>
        <w:tc>
          <w:tcPr>
            <w:tcW w:w="499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FB0BF1" w14:textId="77777777" w:rsidR="00771853" w:rsidRPr="00771853" w:rsidRDefault="00771853" w:rsidP="00AA451F">
            <w:pPr>
              <w:pStyle w:val="BalloonText"/>
              <w:spacing w:before="60" w:after="60"/>
              <w:rPr>
                <w:rFonts w:ascii="Calibri" w:hAnsi="Calibri"/>
                <w:i/>
                <w:sz w:val="20"/>
                <w:szCs w:val="20"/>
              </w:rPr>
            </w:pPr>
            <w:r w:rsidRPr="00771853">
              <w:rPr>
                <w:rFonts w:ascii="Calibri" w:hAnsi="Calibri"/>
                <w:i/>
                <w:sz w:val="20"/>
                <w:szCs w:val="20"/>
              </w:rPr>
              <w:t>Please indicate if you have any of the following criminal history or driving record disqualifying factors:</w:t>
            </w:r>
          </w:p>
        </w:tc>
      </w:tr>
      <w:tr w:rsidR="00A2568C" w:rsidRPr="003E15CB" w14:paraId="1A1C409B" w14:textId="77777777" w:rsidTr="003923C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2442" w:type="pct"/>
            <w:tcBorders>
              <w:right w:val="single" w:sz="4" w:space="0" w:color="FFFFFF"/>
            </w:tcBorders>
            <w:shd w:val="clear" w:color="auto" w:fill="000000"/>
          </w:tcPr>
          <w:p w14:paraId="402EF2FC" w14:textId="77777777" w:rsidR="00A2568C" w:rsidRPr="003E15CB" w:rsidRDefault="00A2568C" w:rsidP="00A2568C">
            <w:pPr>
              <w:spacing w:before="60" w:after="60"/>
              <w:jc w:val="center"/>
              <w:rPr>
                <w:rFonts w:ascii="Calibri" w:eastAsia="Calibri" w:hAnsi="Calibri"/>
                <w:b/>
                <w:smallCaps/>
                <w:sz w:val="22"/>
                <w:szCs w:val="22"/>
              </w:rPr>
            </w:pPr>
            <w:r w:rsidRPr="003E15CB">
              <w:rPr>
                <w:rFonts w:ascii="Calibri" w:eastAsia="Calibri" w:hAnsi="Calibri"/>
                <w:b/>
                <w:smallCaps/>
                <w:sz w:val="22"/>
                <w:szCs w:val="22"/>
              </w:rPr>
              <w:t>Criminal History</w:t>
            </w:r>
          </w:p>
        </w:tc>
        <w:tc>
          <w:tcPr>
            <w:tcW w:w="2558" w:type="pct"/>
            <w:gridSpan w:val="2"/>
            <w:tcBorders>
              <w:left w:val="single" w:sz="4" w:space="0" w:color="FFFFFF"/>
            </w:tcBorders>
            <w:shd w:val="clear" w:color="auto" w:fill="000000"/>
          </w:tcPr>
          <w:p w14:paraId="642C7F4B" w14:textId="77777777" w:rsidR="00A2568C" w:rsidRPr="003E15CB" w:rsidRDefault="00A2568C" w:rsidP="00A2568C">
            <w:pPr>
              <w:spacing w:before="60" w:after="60"/>
              <w:jc w:val="center"/>
              <w:rPr>
                <w:rFonts w:ascii="Calibri" w:eastAsia="Calibri" w:hAnsi="Calibri"/>
                <w:b/>
                <w:smallCaps/>
                <w:sz w:val="22"/>
                <w:szCs w:val="22"/>
              </w:rPr>
            </w:pPr>
            <w:r w:rsidRPr="003E15CB">
              <w:rPr>
                <w:rFonts w:ascii="Calibri" w:eastAsia="Calibri" w:hAnsi="Calibri"/>
                <w:b/>
                <w:smallCaps/>
                <w:sz w:val="22"/>
                <w:szCs w:val="22"/>
              </w:rPr>
              <w:t>Driving Record</w:t>
            </w:r>
          </w:p>
        </w:tc>
      </w:tr>
      <w:tr w:rsidR="00A2568C" w:rsidRPr="00CE3630" w14:paraId="16221327" w14:textId="77777777" w:rsidTr="003923C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2442" w:type="pct"/>
            <w:shd w:val="clear" w:color="auto" w:fill="auto"/>
          </w:tcPr>
          <w:p w14:paraId="48E7446A" w14:textId="77777777" w:rsidR="00A2568C" w:rsidRPr="003E15CB" w:rsidRDefault="00A2568C" w:rsidP="00A2568C">
            <w:pPr>
              <w:pStyle w:val="ListParagraph"/>
              <w:spacing w:before="60" w:after="60"/>
              <w:ind w:left="360" w:hanging="360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E12447">
              <w:rPr>
                <w:sz w:val="20"/>
                <w:szCs w:val="20"/>
              </w:rPr>
            </w:r>
            <w:r w:rsidR="00E12447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Any Felony Convictions</w:t>
            </w:r>
          </w:p>
          <w:p w14:paraId="6B3862A2" w14:textId="77777777" w:rsidR="00A2568C" w:rsidRPr="003E15CB" w:rsidRDefault="00A2568C" w:rsidP="00A2568C">
            <w:pPr>
              <w:pStyle w:val="ListParagraph"/>
              <w:spacing w:before="60" w:after="60"/>
              <w:ind w:left="360" w:hanging="360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E12447">
              <w:rPr>
                <w:sz w:val="20"/>
                <w:szCs w:val="20"/>
              </w:rPr>
            </w:r>
            <w:r w:rsidR="00E12447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Any Misdemeanor Convictions related to sexual misconduct, property crimes, or violence</w:t>
            </w:r>
          </w:p>
          <w:p w14:paraId="6D2CCFAB" w14:textId="77777777" w:rsidR="00A2568C" w:rsidRPr="003E15CB" w:rsidRDefault="00A2568C" w:rsidP="00A2568C">
            <w:pPr>
              <w:pStyle w:val="ListParagraph"/>
              <w:spacing w:before="60" w:after="60"/>
              <w:ind w:left="360" w:hanging="360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E12447">
              <w:rPr>
                <w:sz w:val="20"/>
                <w:szCs w:val="20"/>
              </w:rPr>
            </w:r>
            <w:r w:rsidR="00E12447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Other Misdemeanor Convictions within 5 years</w:t>
            </w:r>
          </w:p>
        </w:tc>
        <w:tc>
          <w:tcPr>
            <w:tcW w:w="2558" w:type="pct"/>
            <w:gridSpan w:val="2"/>
            <w:shd w:val="clear" w:color="auto" w:fill="auto"/>
          </w:tcPr>
          <w:p w14:paraId="6B27C5D6" w14:textId="77777777" w:rsidR="00A2568C" w:rsidRPr="003E15CB" w:rsidRDefault="00A2568C" w:rsidP="00A2568C">
            <w:pPr>
              <w:pStyle w:val="ListParagraph"/>
              <w:spacing w:before="60" w:after="60"/>
              <w:ind w:left="342" w:hanging="342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E12447">
              <w:rPr>
                <w:sz w:val="20"/>
                <w:szCs w:val="20"/>
              </w:rPr>
            </w:r>
            <w:r w:rsidR="00E12447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Driving Under the Influence within the last 10 years</w:t>
            </w:r>
          </w:p>
          <w:p w14:paraId="6FDD802D" w14:textId="77777777" w:rsidR="00A2568C" w:rsidRPr="003E15CB" w:rsidRDefault="00A2568C" w:rsidP="00A2568C">
            <w:pPr>
              <w:pStyle w:val="ListParagraph"/>
              <w:spacing w:before="60" w:after="60"/>
              <w:ind w:left="342" w:hanging="342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E12447">
              <w:rPr>
                <w:sz w:val="20"/>
                <w:szCs w:val="20"/>
              </w:rPr>
            </w:r>
            <w:r w:rsidR="00E12447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Suspensions within the last 10 years</w:t>
            </w:r>
          </w:p>
          <w:p w14:paraId="1F8B2BAC" w14:textId="77777777" w:rsidR="00A2568C" w:rsidRPr="003E15CB" w:rsidRDefault="00A2568C" w:rsidP="00A2568C">
            <w:pPr>
              <w:pStyle w:val="ListParagraph"/>
              <w:spacing w:before="60" w:after="60"/>
              <w:ind w:left="342" w:hanging="342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E12447">
              <w:rPr>
                <w:sz w:val="20"/>
                <w:szCs w:val="20"/>
              </w:rPr>
            </w:r>
            <w:r w:rsidR="00E12447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Any at fault accidents within the last 5 years.</w:t>
            </w:r>
          </w:p>
          <w:p w14:paraId="3917198F" w14:textId="77777777" w:rsidR="00A2568C" w:rsidRPr="003E15CB" w:rsidRDefault="00A2568C" w:rsidP="00A2568C">
            <w:pPr>
              <w:pStyle w:val="ListParagraph"/>
              <w:spacing w:before="60" w:after="60"/>
              <w:ind w:left="342" w:hanging="342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E12447">
              <w:rPr>
                <w:sz w:val="20"/>
                <w:szCs w:val="20"/>
              </w:rPr>
            </w:r>
            <w:r w:rsidR="00E12447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More than 2 moving violations within the last year</w:t>
            </w:r>
          </w:p>
          <w:p w14:paraId="463C6601" w14:textId="77777777" w:rsidR="00A2568C" w:rsidRPr="003E15CB" w:rsidRDefault="00A2568C" w:rsidP="00A2568C">
            <w:pPr>
              <w:pStyle w:val="ListParagraph"/>
              <w:spacing w:before="60" w:after="60"/>
              <w:ind w:left="342" w:hanging="342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E12447">
              <w:rPr>
                <w:sz w:val="20"/>
                <w:szCs w:val="20"/>
              </w:rPr>
            </w:r>
            <w:r w:rsidR="00E12447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More than 5 moving violations within the last 5 years</w:t>
            </w:r>
          </w:p>
        </w:tc>
      </w:tr>
    </w:tbl>
    <w:p w14:paraId="34456A07" w14:textId="77777777" w:rsidR="00A2568C" w:rsidRPr="00A2568C" w:rsidRDefault="00A2568C" w:rsidP="00A2568C">
      <w:pPr>
        <w:pStyle w:val="BodyText2"/>
        <w:spacing w:before="120" w:after="240"/>
        <w:ind w:left="-86"/>
        <w:jc w:val="center"/>
        <w:rPr>
          <w:rFonts w:ascii="Calibri" w:hAnsi="Calibri"/>
          <w:b/>
          <w:i/>
          <w:sz w:val="18"/>
          <w:szCs w:val="18"/>
        </w:rPr>
      </w:pPr>
      <w:r w:rsidRPr="00A2568C">
        <w:rPr>
          <w:rFonts w:ascii="Calibri" w:hAnsi="Calibri"/>
          <w:b/>
          <w:i/>
          <w:sz w:val="18"/>
          <w:szCs w:val="18"/>
        </w:rPr>
        <w:t>All personnel will be subject to a drug and alcohol screening.</w:t>
      </w:r>
    </w:p>
    <w:p w14:paraId="6601647C" w14:textId="77777777" w:rsidR="00A2568C" w:rsidRPr="00446C32" w:rsidRDefault="00A2568C" w:rsidP="00A2568C">
      <w:pPr>
        <w:pStyle w:val="BodyText2"/>
        <w:spacing w:after="600"/>
        <w:ind w:left="-86"/>
        <w:rPr>
          <w:rFonts w:ascii="Calibri" w:hAnsi="Calibri"/>
          <w:b/>
          <w:sz w:val="18"/>
          <w:szCs w:val="18"/>
        </w:rPr>
      </w:pPr>
      <w:r w:rsidRPr="00446C32">
        <w:rPr>
          <w:rFonts w:ascii="Calibri" w:hAnsi="Calibri"/>
          <w:b/>
          <w:sz w:val="18"/>
          <w:szCs w:val="18"/>
        </w:rPr>
        <w:t>I certify the information contained in this application is true, correct, and complete. I understand that, if employed, false statements reported on this application may be considered sufficient cause for dismissal.</w:t>
      </w:r>
    </w:p>
    <w:tbl>
      <w:tblPr>
        <w:tblW w:w="347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9"/>
        <w:gridCol w:w="1854"/>
      </w:tblGrid>
      <w:tr w:rsidR="00A2568C" w:rsidRPr="00A71C2D" w14:paraId="7527F898" w14:textId="77777777" w:rsidTr="00A2568C">
        <w:trPr>
          <w:jc w:val="center"/>
        </w:trPr>
        <w:tc>
          <w:tcPr>
            <w:tcW w:w="3763" w:type="pct"/>
            <w:shd w:val="clear" w:color="auto" w:fill="auto"/>
          </w:tcPr>
          <w:p w14:paraId="5E78CFFF" w14:textId="77777777" w:rsidR="00A2568C" w:rsidRPr="00A71C2D" w:rsidRDefault="00A2568C" w:rsidP="00A2568C">
            <w:pPr>
              <w:spacing w:before="40"/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A71C2D">
              <w:rPr>
                <w:rFonts w:ascii="Calibri" w:eastAsia="Calibri" w:hAnsi="Calibri"/>
                <w:sz w:val="16"/>
                <w:szCs w:val="16"/>
              </w:rPr>
              <w:t>Signature</w:t>
            </w:r>
          </w:p>
          <w:p w14:paraId="5BD05981" w14:textId="77777777" w:rsidR="00A2568C" w:rsidRPr="00A71C2D" w:rsidRDefault="00A2568C" w:rsidP="00A2568C">
            <w:pPr>
              <w:jc w:val="both"/>
              <w:rPr>
                <w:rFonts w:ascii="Calibri" w:eastAsia="Calibri" w:hAnsi="Calibri"/>
              </w:rPr>
            </w:pPr>
          </w:p>
        </w:tc>
        <w:tc>
          <w:tcPr>
            <w:tcW w:w="1237" w:type="pct"/>
            <w:shd w:val="clear" w:color="auto" w:fill="auto"/>
          </w:tcPr>
          <w:p w14:paraId="63068AF8" w14:textId="77777777" w:rsidR="00A2568C" w:rsidRPr="00A71C2D" w:rsidRDefault="00A2568C" w:rsidP="00A2568C">
            <w:pPr>
              <w:spacing w:before="40"/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A71C2D">
              <w:rPr>
                <w:rFonts w:ascii="Calibri" w:eastAsia="Calibri" w:hAnsi="Calibri"/>
                <w:sz w:val="16"/>
                <w:szCs w:val="16"/>
              </w:rPr>
              <w:t>Date (mm/dd/yy)</w:t>
            </w:r>
          </w:p>
          <w:p w14:paraId="0D0E3585" w14:textId="77777777" w:rsidR="00A2568C" w:rsidRPr="00A71C2D" w:rsidRDefault="00A2568C" w:rsidP="00A2568C">
            <w:pPr>
              <w:spacing w:before="60" w:after="60"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71C2D">
              <w:rPr>
                <w:rFonts w:ascii="Calibri" w:eastAsia="Calibri" w:hAnsi="Calibri"/>
                <w:sz w:val="22"/>
                <w:szCs w:val="22"/>
              </w:rPr>
              <w:instrText xml:space="preserve"> FORMTEXT </w:instrText>
            </w:r>
            <w:r w:rsidRPr="00A71C2D">
              <w:rPr>
                <w:rFonts w:ascii="Calibri" w:eastAsia="Calibri" w:hAnsi="Calibri"/>
                <w:sz w:val="22"/>
                <w:szCs w:val="22"/>
              </w:rPr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separate"/>
            </w:r>
            <w:r w:rsidRPr="00A71C2D">
              <w:rPr>
                <w:rFonts w:ascii="Calibri" w:eastAsia="Calibri" w:hAnsi="Calibri"/>
                <w:noProof/>
                <w:sz w:val="22"/>
                <w:szCs w:val="22"/>
              </w:rPr>
              <w:t> </w:t>
            </w:r>
            <w:r w:rsidRPr="00A71C2D">
              <w:rPr>
                <w:rFonts w:ascii="Calibri" w:eastAsia="Calibri" w:hAnsi="Calibri"/>
                <w:noProof/>
                <w:sz w:val="22"/>
                <w:szCs w:val="22"/>
              </w:rPr>
              <w:t> </w:t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end"/>
            </w:r>
            <w:r w:rsidRPr="00A71C2D">
              <w:rPr>
                <w:rFonts w:ascii="Calibri" w:eastAsia="Calibri" w:hAnsi="Calibri"/>
                <w:sz w:val="22"/>
                <w:szCs w:val="22"/>
              </w:rPr>
              <w:t>/</w:t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71C2D">
              <w:rPr>
                <w:rFonts w:ascii="Calibri" w:eastAsia="Calibri" w:hAnsi="Calibri"/>
                <w:sz w:val="22"/>
                <w:szCs w:val="22"/>
              </w:rPr>
              <w:instrText xml:space="preserve"> FORMTEXT </w:instrText>
            </w:r>
            <w:r w:rsidRPr="00A71C2D">
              <w:rPr>
                <w:rFonts w:ascii="Calibri" w:eastAsia="Calibri" w:hAnsi="Calibri"/>
                <w:sz w:val="22"/>
                <w:szCs w:val="22"/>
              </w:rPr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separate"/>
            </w:r>
            <w:r w:rsidRPr="00A71C2D">
              <w:rPr>
                <w:rFonts w:ascii="Calibri" w:eastAsia="Calibri" w:hAnsi="Calibri"/>
                <w:noProof/>
                <w:sz w:val="22"/>
                <w:szCs w:val="22"/>
              </w:rPr>
              <w:t> </w:t>
            </w:r>
            <w:r w:rsidRPr="00A71C2D">
              <w:rPr>
                <w:rFonts w:ascii="Calibri" w:eastAsia="Calibri" w:hAnsi="Calibri"/>
                <w:noProof/>
                <w:sz w:val="22"/>
                <w:szCs w:val="22"/>
              </w:rPr>
              <w:t> </w:t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end"/>
            </w:r>
            <w:r w:rsidRPr="00A71C2D">
              <w:rPr>
                <w:rFonts w:ascii="Calibri" w:eastAsia="Calibri" w:hAnsi="Calibri"/>
                <w:sz w:val="22"/>
                <w:szCs w:val="22"/>
              </w:rPr>
              <w:t>/</w:t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71C2D">
              <w:rPr>
                <w:rFonts w:ascii="Calibri" w:eastAsia="Calibri" w:hAnsi="Calibri"/>
                <w:sz w:val="22"/>
                <w:szCs w:val="22"/>
              </w:rPr>
              <w:instrText xml:space="preserve"> FORMTEXT </w:instrText>
            </w:r>
            <w:r w:rsidRPr="00A71C2D">
              <w:rPr>
                <w:rFonts w:ascii="Calibri" w:eastAsia="Calibri" w:hAnsi="Calibri"/>
                <w:sz w:val="22"/>
                <w:szCs w:val="22"/>
              </w:rPr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separate"/>
            </w:r>
            <w:r w:rsidRPr="00A71C2D">
              <w:rPr>
                <w:rFonts w:ascii="Calibri" w:eastAsia="Calibri" w:hAnsi="Calibri"/>
                <w:noProof/>
                <w:sz w:val="22"/>
                <w:szCs w:val="22"/>
              </w:rPr>
              <w:t> </w:t>
            </w:r>
            <w:r w:rsidRPr="00A71C2D">
              <w:rPr>
                <w:rFonts w:ascii="Calibri" w:eastAsia="Calibri" w:hAnsi="Calibri"/>
                <w:noProof/>
                <w:sz w:val="22"/>
                <w:szCs w:val="22"/>
              </w:rPr>
              <w:t> </w:t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end"/>
            </w:r>
          </w:p>
        </w:tc>
      </w:tr>
    </w:tbl>
    <w:p w14:paraId="1978D1C9" w14:textId="2F312E5A" w:rsidR="00A2568C" w:rsidRDefault="00A2568C" w:rsidP="00A2568C">
      <w:pPr>
        <w:pStyle w:val="BodyText2"/>
        <w:tabs>
          <w:tab w:val="left" w:pos="7200"/>
        </w:tabs>
        <w:spacing w:before="240"/>
        <w:ind w:left="-86"/>
        <w:jc w:val="center"/>
        <w:rPr>
          <w:rFonts w:ascii="Calibri" w:hAnsi="Calibri"/>
          <w:b/>
          <w:i/>
          <w:sz w:val="18"/>
          <w:szCs w:val="18"/>
        </w:rPr>
      </w:pPr>
      <w:r>
        <w:rPr>
          <w:rFonts w:ascii="Calibri" w:hAnsi="Calibri"/>
          <w:b/>
          <w:i/>
          <w:sz w:val="18"/>
          <w:szCs w:val="18"/>
        </w:rPr>
        <w:t>Ce</w:t>
      </w:r>
      <w:r w:rsidRPr="00446C32">
        <w:rPr>
          <w:rFonts w:ascii="Calibri" w:hAnsi="Calibri"/>
          <w:b/>
          <w:i/>
          <w:sz w:val="18"/>
          <w:szCs w:val="18"/>
        </w:rPr>
        <w:t>ntral Whidbey Island Fire &amp; Rescue is an Equal Opportunity Employer.</w:t>
      </w:r>
    </w:p>
    <w:p w14:paraId="0CCBFCA7" w14:textId="2160FCE5" w:rsidR="00BA4008" w:rsidRDefault="00BA4008" w:rsidP="00BA4008">
      <w:pPr>
        <w:rPr>
          <w:rFonts w:asciiTheme="minorHAnsi" w:hAnsiTheme="minorHAnsi" w:cstheme="minorHAnsi"/>
        </w:rPr>
      </w:pPr>
    </w:p>
    <w:p w14:paraId="00E9E5A5" w14:textId="77777777" w:rsidR="00041AD7" w:rsidRDefault="00041AD7" w:rsidP="00BA4008">
      <w:pPr>
        <w:rPr>
          <w:rFonts w:asciiTheme="minorHAnsi" w:hAnsiTheme="minorHAnsi" w:cstheme="minorHAnsi"/>
        </w:rPr>
        <w:sectPr w:rsidR="00041AD7" w:rsidSect="003F0374">
          <w:footerReference w:type="default" r:id="rId8"/>
          <w:headerReference w:type="first" r:id="rId9"/>
          <w:footerReference w:type="first" r:id="rId10"/>
          <w:pgSz w:w="12240" w:h="15840" w:code="1"/>
          <w:pgMar w:top="720" w:right="720" w:bottom="720" w:left="720" w:header="720" w:footer="432" w:gutter="0"/>
          <w:cols w:space="720"/>
          <w:titlePg/>
        </w:sectPr>
      </w:pPr>
    </w:p>
    <w:tbl>
      <w:tblPr>
        <w:tblW w:w="11103" w:type="dxa"/>
        <w:tblInd w:w="-1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4725"/>
        <w:gridCol w:w="4101"/>
        <w:gridCol w:w="2277"/>
      </w:tblGrid>
      <w:tr w:rsidR="00041AD7" w:rsidRPr="00041AD7" w14:paraId="4603A072" w14:textId="77777777" w:rsidTr="00041AD7">
        <w:trPr>
          <w:cantSplit/>
          <w:trHeight w:hRule="exact" w:val="497"/>
        </w:trPr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81B89F7" w14:textId="77777777" w:rsidR="00041AD7" w:rsidRPr="00041AD7" w:rsidRDefault="00041AD7" w:rsidP="002D140A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lastRenderedPageBreak/>
              <w:t>Name (Last)</w:t>
            </w:r>
            <w:r w:rsidRPr="00041AD7">
              <w:rPr>
                <w:rFonts w:asciiTheme="minorHAnsi" w:hAnsiTheme="minorHAnsi" w:cstheme="minorHAnsi"/>
                <w:sz w:val="22"/>
              </w:rPr>
              <w:br/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2"/>
                  <w:enabled/>
                  <w:calcOnExit w:val="0"/>
                  <w:textInput>
                    <w:maxLength w:val="42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38883DA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>(First)</w:t>
            </w:r>
            <w:r w:rsidRPr="00041AD7">
              <w:rPr>
                <w:rFonts w:asciiTheme="minorHAnsi" w:hAnsiTheme="minorHAnsi" w:cstheme="minorHAnsi"/>
              </w:rPr>
              <w:br/>
            </w:r>
            <w:bookmarkStart w:id="25" w:name="Text73"/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3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bookmarkEnd w:id="25"/>
          </w:p>
        </w:tc>
        <w:tc>
          <w:tcPr>
            <w:tcW w:w="2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7370D3C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>(Middle Initial)</w:t>
            </w:r>
            <w:r w:rsidRPr="00041AD7">
              <w:rPr>
                <w:rFonts w:asciiTheme="minorHAnsi" w:hAnsiTheme="minorHAnsi" w:cstheme="minorHAnsi"/>
              </w:rPr>
              <w:br/>
            </w:r>
            <w:bookmarkStart w:id="26" w:name="Text74"/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4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bookmarkEnd w:id="26"/>
          </w:p>
        </w:tc>
      </w:tr>
    </w:tbl>
    <w:p w14:paraId="425A7F04" w14:textId="77777777" w:rsidR="00212423" w:rsidRPr="00041AD7" w:rsidRDefault="00212423" w:rsidP="002D140A">
      <w:pPr>
        <w:pStyle w:val="BalloonText"/>
        <w:rPr>
          <w:rFonts w:asciiTheme="minorHAnsi" w:hAnsiTheme="minorHAnsi" w:cstheme="minorHAnsi"/>
          <w:b/>
        </w:rPr>
      </w:pPr>
    </w:p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60"/>
        <w:gridCol w:w="2043"/>
      </w:tblGrid>
      <w:tr w:rsidR="00041AD7" w:rsidRPr="00041AD7" w14:paraId="2AF6950A" w14:textId="77777777" w:rsidTr="00212423">
        <w:tc>
          <w:tcPr>
            <w:tcW w:w="9060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0F7D8192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Experience</w:t>
            </w:r>
          </w:p>
        </w:tc>
        <w:tc>
          <w:tcPr>
            <w:tcW w:w="2043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14:paraId="5CE07BB4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41AD7" w:rsidRPr="00041AD7" w14:paraId="7F952EC0" w14:textId="77777777" w:rsidTr="00212423">
        <w:tc>
          <w:tcPr>
            <w:tcW w:w="11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C062A5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  <w:b/>
                <w:i/>
                <w:sz w:val="16"/>
              </w:rPr>
            </w:pPr>
            <w:r w:rsidRPr="00041AD7">
              <w:rPr>
                <w:rFonts w:asciiTheme="minorHAnsi" w:hAnsiTheme="minorHAnsi" w:cstheme="minorHAnsi"/>
                <w:b/>
                <w:i/>
              </w:rPr>
              <w:t>Required Qualification</w:t>
            </w:r>
          </w:p>
        </w:tc>
      </w:tr>
      <w:tr w:rsidR="00041AD7" w:rsidRPr="00041AD7" w14:paraId="26965304" w14:textId="77777777" w:rsidTr="00212423"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2F81A6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8 Years Progressively Responsible Fire &amp; Rescue Experience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8D878F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462D9A27" w14:textId="77777777" w:rsidTr="00212423"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FB80AA" w14:textId="77777777" w:rsidR="00041AD7" w:rsidRPr="00041AD7" w:rsidRDefault="00041AD7" w:rsidP="002D140A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3 Years as a Company Officer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83ED26" w14:textId="77777777" w:rsidR="00041AD7" w:rsidRPr="00041AD7" w:rsidRDefault="00041AD7" w:rsidP="002D140A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79060C24" w14:textId="77777777" w:rsidR="00212423" w:rsidRPr="00041AD7" w:rsidRDefault="00212423" w:rsidP="002D140A">
      <w:pPr>
        <w:pStyle w:val="BalloonText"/>
        <w:rPr>
          <w:rFonts w:asciiTheme="minorHAnsi" w:hAnsiTheme="minorHAnsi" w:cstheme="minorHAnsi"/>
          <w:b/>
        </w:rPr>
      </w:pPr>
    </w:p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60"/>
        <w:gridCol w:w="2043"/>
      </w:tblGrid>
      <w:tr w:rsidR="00041AD7" w:rsidRPr="00041AD7" w14:paraId="52B17299" w14:textId="77777777" w:rsidTr="0025448D">
        <w:tc>
          <w:tcPr>
            <w:tcW w:w="9060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0FBFF6EF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Education</w:t>
            </w:r>
          </w:p>
        </w:tc>
        <w:tc>
          <w:tcPr>
            <w:tcW w:w="2043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14:paraId="5270F69B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41AD7" w:rsidRPr="00041AD7" w14:paraId="05EE07A3" w14:textId="77777777" w:rsidTr="0025448D"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862CB2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  <w:b/>
                <w:i/>
              </w:rPr>
            </w:pPr>
            <w:r w:rsidRPr="00041AD7">
              <w:rPr>
                <w:rFonts w:asciiTheme="minorHAnsi" w:hAnsiTheme="minorHAnsi" w:cstheme="minorHAnsi"/>
                <w:b/>
                <w:i/>
              </w:rPr>
              <w:t>Required Qualification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6DB60E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  <w:b/>
                <w:i/>
                <w:sz w:val="16"/>
              </w:rPr>
            </w:pPr>
            <w:r w:rsidRPr="00041AD7">
              <w:rPr>
                <w:rFonts w:asciiTheme="minorHAnsi" w:hAnsiTheme="minorHAnsi" w:cstheme="minorHAnsi"/>
                <w:b/>
                <w:i/>
                <w:sz w:val="16"/>
              </w:rPr>
              <w:t>Documentation Attached</w:t>
            </w:r>
          </w:p>
        </w:tc>
      </w:tr>
      <w:tr w:rsidR="00041AD7" w:rsidRPr="00041AD7" w14:paraId="676CDF15" w14:textId="77777777" w:rsidTr="0025448D"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A7B5CF" w14:textId="460066E6" w:rsidR="00041AD7" w:rsidRPr="00041AD7" w:rsidRDefault="0025448D" w:rsidP="00212423">
            <w:pPr>
              <w:keepNext/>
              <w:tabs>
                <w:tab w:val="left" w:pos="2880"/>
              </w:tabs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041AD7" w:rsidRPr="00041AD7">
              <w:rPr>
                <w:rFonts w:asciiTheme="minorHAnsi" w:hAnsiTheme="minorHAnsi" w:cstheme="minorHAnsi"/>
              </w:rPr>
              <w:t xml:space="preserve"> Year (</w:t>
            </w:r>
            <w:r>
              <w:rPr>
                <w:rFonts w:asciiTheme="minorHAnsi" w:hAnsiTheme="minorHAnsi" w:cstheme="minorHAnsi"/>
              </w:rPr>
              <w:t>Associates</w:t>
            </w:r>
            <w:r w:rsidR="00041AD7" w:rsidRPr="00041AD7">
              <w:rPr>
                <w:rFonts w:asciiTheme="minorHAnsi" w:hAnsiTheme="minorHAnsi" w:cstheme="minorHAnsi"/>
              </w:rPr>
              <w:t>) Degree</w:t>
            </w:r>
            <w:r w:rsidR="00041AD7" w:rsidRPr="00041AD7">
              <w:rPr>
                <w:rFonts w:asciiTheme="minorHAnsi" w:hAnsiTheme="minorHAnsi" w:cstheme="minorHAnsi"/>
              </w:rPr>
              <w:tab/>
              <w:t xml:space="preserve">Major: </w:t>
            </w:r>
            <w:r w:rsidR="00041AD7"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3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="00041AD7"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="00041AD7" w:rsidRPr="00041AD7">
              <w:rPr>
                <w:rFonts w:asciiTheme="minorHAnsi" w:hAnsiTheme="minorHAnsi" w:cstheme="minorHAnsi"/>
              </w:rPr>
            </w:r>
            <w:r w:rsidR="00041AD7" w:rsidRPr="00041AD7">
              <w:rPr>
                <w:rFonts w:asciiTheme="minorHAnsi" w:hAnsiTheme="minorHAnsi" w:cstheme="minorHAnsi"/>
              </w:rPr>
              <w:fldChar w:fldCharType="separate"/>
            </w:r>
            <w:r w:rsidR="00041AD7" w:rsidRPr="00041AD7">
              <w:rPr>
                <w:rFonts w:asciiTheme="minorHAnsi" w:hAnsiTheme="minorHAnsi" w:cstheme="minorHAnsi"/>
                <w:noProof/>
              </w:rPr>
              <w:t> </w:t>
            </w:r>
            <w:r w:rsidR="00041AD7" w:rsidRPr="00041AD7">
              <w:rPr>
                <w:rFonts w:asciiTheme="minorHAnsi" w:hAnsiTheme="minorHAnsi" w:cstheme="minorHAnsi"/>
                <w:noProof/>
              </w:rPr>
              <w:t> </w:t>
            </w:r>
            <w:r w:rsidR="00041AD7" w:rsidRPr="00041AD7">
              <w:rPr>
                <w:rFonts w:asciiTheme="minorHAnsi" w:hAnsiTheme="minorHAnsi" w:cstheme="minorHAnsi"/>
                <w:noProof/>
              </w:rPr>
              <w:t> </w:t>
            </w:r>
            <w:r w:rsidR="00041AD7" w:rsidRPr="00041AD7">
              <w:rPr>
                <w:rFonts w:asciiTheme="minorHAnsi" w:hAnsiTheme="minorHAnsi" w:cstheme="minorHAnsi"/>
                <w:noProof/>
              </w:rPr>
              <w:t> </w:t>
            </w:r>
            <w:r w:rsidR="00041AD7" w:rsidRPr="00041AD7">
              <w:rPr>
                <w:rFonts w:asciiTheme="minorHAnsi" w:hAnsiTheme="minorHAnsi" w:cstheme="minorHAnsi"/>
                <w:noProof/>
              </w:rPr>
              <w:t> </w:t>
            </w:r>
            <w:r w:rsidR="00041AD7"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F68584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36E72C3D" w14:textId="77777777" w:rsidTr="0025448D"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B7296E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  <w:b/>
                <w:i/>
              </w:rPr>
            </w:pPr>
            <w:r w:rsidRPr="00041AD7">
              <w:rPr>
                <w:rFonts w:asciiTheme="minorHAnsi" w:hAnsiTheme="minorHAnsi" w:cstheme="minorHAnsi"/>
                <w:b/>
                <w:i/>
              </w:rPr>
              <w:t>Desired Qualification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BD4404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  <w:b/>
                <w:i/>
                <w:sz w:val="16"/>
              </w:rPr>
            </w:pPr>
            <w:r w:rsidRPr="00041AD7">
              <w:rPr>
                <w:rFonts w:asciiTheme="minorHAnsi" w:hAnsiTheme="minorHAnsi" w:cstheme="minorHAnsi"/>
                <w:b/>
                <w:i/>
                <w:sz w:val="16"/>
              </w:rPr>
              <w:t>Documentation Attached</w:t>
            </w:r>
          </w:p>
        </w:tc>
      </w:tr>
      <w:tr w:rsidR="00041AD7" w:rsidRPr="00041AD7" w14:paraId="3FE14573" w14:textId="77777777" w:rsidTr="0025448D"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98F162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National Fire Academy Executive Fire Officer (Graduate)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71128B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41A358C4" w14:textId="77777777" w:rsidTr="0025448D"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321648" w14:textId="77777777" w:rsidR="00041AD7" w:rsidRPr="00041AD7" w:rsidRDefault="00041AD7" w:rsidP="002D140A">
            <w:pPr>
              <w:tabs>
                <w:tab w:val="left" w:pos="2865"/>
              </w:tabs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Master’s Degree</w:t>
            </w:r>
            <w:r w:rsidRPr="00041AD7">
              <w:rPr>
                <w:rFonts w:asciiTheme="minorHAnsi" w:hAnsiTheme="minorHAnsi" w:cstheme="minorHAnsi"/>
              </w:rPr>
              <w:tab/>
              <w:t xml:space="preserve">Major: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3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8DA943" w14:textId="77777777" w:rsidR="00041AD7" w:rsidRPr="00041AD7" w:rsidRDefault="00041AD7" w:rsidP="002D140A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25448D" w:rsidRPr="00041AD7" w14:paraId="3B2DC6B1" w14:textId="77777777" w:rsidTr="0025448D"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888E25" w14:textId="74E7A6FD" w:rsidR="0025448D" w:rsidRPr="00041AD7" w:rsidRDefault="0025448D" w:rsidP="0025448D">
            <w:pPr>
              <w:tabs>
                <w:tab w:val="left" w:pos="2865"/>
              </w:tabs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4 Year (Bachelors) Degree</w:t>
            </w:r>
            <w:r w:rsidRPr="00041AD7">
              <w:rPr>
                <w:rFonts w:asciiTheme="minorHAnsi" w:hAnsiTheme="minorHAnsi" w:cstheme="minorHAnsi"/>
              </w:rPr>
              <w:tab/>
              <w:t xml:space="preserve">Major: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3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C1FDAD" w14:textId="75FE1EEF" w:rsidR="0025448D" w:rsidRPr="00041AD7" w:rsidRDefault="0025448D" w:rsidP="0025448D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30DE9B39" w14:textId="77777777" w:rsidR="00212423" w:rsidRPr="00041AD7" w:rsidRDefault="00212423" w:rsidP="002D140A">
      <w:pPr>
        <w:pStyle w:val="BalloonText"/>
        <w:rPr>
          <w:rFonts w:asciiTheme="minorHAnsi" w:hAnsiTheme="minorHAnsi" w:cstheme="minorHAnsi"/>
          <w:b/>
        </w:rPr>
      </w:pP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48"/>
        <w:gridCol w:w="2040"/>
      </w:tblGrid>
      <w:tr w:rsidR="00041AD7" w:rsidRPr="00041AD7" w14:paraId="499ED921" w14:textId="77777777" w:rsidTr="00212423">
        <w:tc>
          <w:tcPr>
            <w:tcW w:w="904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5674C3AC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Certification &amp; Designation</w:t>
            </w:r>
          </w:p>
        </w:tc>
        <w:tc>
          <w:tcPr>
            <w:tcW w:w="2040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14:paraId="58838C01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41AD7" w:rsidRPr="00041AD7" w14:paraId="49F3504D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FCADDD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  <w:b/>
                <w:i/>
              </w:rPr>
            </w:pPr>
            <w:r w:rsidRPr="00041AD7">
              <w:rPr>
                <w:rFonts w:asciiTheme="minorHAnsi" w:hAnsiTheme="minorHAnsi" w:cstheme="minorHAnsi"/>
                <w:b/>
                <w:i/>
              </w:rPr>
              <w:t>Required Qualification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A6E030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  <w:b/>
                <w:i/>
                <w:sz w:val="16"/>
              </w:rPr>
            </w:pPr>
            <w:r w:rsidRPr="00041AD7">
              <w:rPr>
                <w:rFonts w:asciiTheme="minorHAnsi" w:hAnsiTheme="minorHAnsi" w:cstheme="minorHAnsi"/>
                <w:b/>
                <w:i/>
                <w:sz w:val="16"/>
              </w:rPr>
              <w:t>Documentation Attached</w:t>
            </w:r>
          </w:p>
        </w:tc>
      </w:tr>
      <w:tr w:rsidR="00041AD7" w:rsidRPr="00041AD7" w14:paraId="0FF202FF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5C8306" w14:textId="26DC1C90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 xml:space="preserve">Washington State Class C Driver’s License (or </w:t>
            </w:r>
            <w:r w:rsidR="00212423">
              <w:rPr>
                <w:rFonts w:asciiTheme="minorHAnsi" w:hAnsiTheme="minorHAnsi" w:cstheme="minorHAnsi"/>
              </w:rPr>
              <w:t>e</w:t>
            </w:r>
            <w:r w:rsidRPr="00041AD7">
              <w:rPr>
                <w:rFonts w:asciiTheme="minorHAnsi" w:hAnsiTheme="minorHAnsi" w:cstheme="minorHAnsi"/>
              </w:rPr>
              <w:t>quivalent)</w:t>
            </w:r>
          </w:p>
        </w:tc>
        <w:bookmarkStart w:id="27" w:name="Check1"/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1B49FA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bookmarkEnd w:id="27"/>
          </w:p>
        </w:tc>
      </w:tr>
      <w:tr w:rsidR="00041AD7" w:rsidRPr="00041AD7" w14:paraId="6676FA93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6997D3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Washington EMT-Basic (or ability to obtain reciprocity)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F2536B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44E15345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77B6E9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IFSAC Fire Officer II (or equivalent)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B0FCDB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4C17F5E9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4465B2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IFSAC Hazmat Operations (or equivalent)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FE1928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155FCD93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41D871" w14:textId="5C2A2049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NWCG Wildland Firefighter Type II (or ability to obtain within 1</w:t>
            </w:r>
            <w:r w:rsidR="0025448D">
              <w:rPr>
                <w:rFonts w:asciiTheme="minorHAnsi" w:hAnsiTheme="minorHAnsi" w:cstheme="minorHAnsi"/>
              </w:rPr>
              <w:t>8</w:t>
            </w:r>
            <w:r w:rsidRPr="00041AD7">
              <w:rPr>
                <w:rFonts w:asciiTheme="minorHAnsi" w:hAnsiTheme="minorHAnsi" w:cstheme="minorHAnsi"/>
              </w:rPr>
              <w:t xml:space="preserve"> months of hire</w:t>
            </w:r>
            <w:r w:rsidR="00212423">
              <w:rPr>
                <w:rFonts w:asciiTheme="minorHAnsi" w:hAnsiTheme="minorHAnsi" w:cstheme="minorHAnsi"/>
              </w:rPr>
              <w:t>, training provided)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193700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609EF821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5E3A53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NIMS ICS 700, 100, 200, &amp; 300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F0454B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63F3B242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A1F86F" w14:textId="53BB6295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 xml:space="preserve">Blue Card Type IV &amp; V Incident Commander (or ability to obtain within </w:t>
            </w:r>
            <w:r w:rsidR="0025448D">
              <w:rPr>
                <w:rFonts w:asciiTheme="minorHAnsi" w:hAnsiTheme="minorHAnsi" w:cstheme="minorHAnsi"/>
              </w:rPr>
              <w:t>6</w:t>
            </w:r>
            <w:r w:rsidRPr="00041AD7">
              <w:rPr>
                <w:rFonts w:asciiTheme="minorHAnsi" w:hAnsiTheme="minorHAnsi" w:cstheme="minorHAnsi"/>
              </w:rPr>
              <w:t xml:space="preserve"> months of hire</w:t>
            </w:r>
            <w:r w:rsidR="00212423">
              <w:rPr>
                <w:rFonts w:asciiTheme="minorHAnsi" w:hAnsiTheme="minorHAnsi" w:cstheme="minorHAnsi"/>
              </w:rPr>
              <w:t>, training provided</w:t>
            </w:r>
            <w:r w:rsidRPr="00041AD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C48A1F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137D6F8B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0A7681" w14:textId="77777777" w:rsidR="00041AD7" w:rsidRPr="00041AD7" w:rsidRDefault="00041AD7" w:rsidP="002D140A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IFSAC Instructor II (or equivalent)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70F541" w14:textId="77777777" w:rsidR="00041AD7" w:rsidRPr="00041AD7" w:rsidRDefault="00041AD7" w:rsidP="002D140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i/>
                <w:sz w:val="16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66F5B125" w14:textId="77777777" w:rsidR="00212423" w:rsidRPr="00212423" w:rsidRDefault="00212423">
      <w:pPr>
        <w:rPr>
          <w:sz w:val="16"/>
          <w:szCs w:val="16"/>
        </w:rPr>
      </w:pPr>
    </w:p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"/>
        <w:gridCol w:w="9041"/>
        <w:gridCol w:w="7"/>
        <w:gridCol w:w="2040"/>
      </w:tblGrid>
      <w:tr w:rsidR="00041AD7" w:rsidRPr="00041AD7" w14:paraId="17A919EF" w14:textId="77777777" w:rsidTr="00041AD7">
        <w:tc>
          <w:tcPr>
            <w:tcW w:w="9056" w:type="dxa"/>
            <w:gridSpan w:val="2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2D5D0BA7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lastRenderedPageBreak/>
              <w:t>Certification &amp; Designation</w:t>
            </w:r>
          </w:p>
        </w:tc>
        <w:tc>
          <w:tcPr>
            <w:tcW w:w="204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14:paraId="6594C727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41AD7" w:rsidRPr="00041AD7" w14:paraId="6BDAAAE8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54957A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  <w:b/>
                <w:i/>
              </w:rPr>
            </w:pPr>
            <w:r w:rsidRPr="00041AD7">
              <w:rPr>
                <w:rFonts w:asciiTheme="minorHAnsi" w:hAnsiTheme="minorHAnsi" w:cstheme="minorHAnsi"/>
                <w:b/>
                <w:i/>
              </w:rPr>
              <w:t>Desirable Qualification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F7573E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  <w:b/>
                <w:i/>
                <w:sz w:val="16"/>
              </w:rPr>
            </w:pPr>
            <w:r w:rsidRPr="00041AD7">
              <w:rPr>
                <w:rFonts w:asciiTheme="minorHAnsi" w:hAnsiTheme="minorHAnsi" w:cstheme="minorHAnsi"/>
                <w:b/>
                <w:i/>
                <w:sz w:val="16"/>
              </w:rPr>
              <w:t>Documentation Attached</w:t>
            </w:r>
          </w:p>
        </w:tc>
      </w:tr>
      <w:tr w:rsidR="00041AD7" w:rsidRPr="00041AD7" w14:paraId="683BF8EE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DB67C3" w14:textId="77777777" w:rsidR="00041AD7" w:rsidRPr="00041AD7" w:rsidRDefault="00041AD7" w:rsidP="00212423">
            <w:pPr>
              <w:keepNext/>
              <w:tabs>
                <w:tab w:val="left" w:pos="3060"/>
                <w:tab w:val="left" w:pos="6674"/>
              </w:tabs>
              <w:spacing w:before="60" w:after="60"/>
              <w:rPr>
                <w:rFonts w:asciiTheme="minorHAnsi" w:hAnsiTheme="minorHAnsi" w:cstheme="minorHAnsi"/>
                <w:u w:val="single"/>
              </w:rPr>
            </w:pPr>
            <w:r w:rsidRPr="00041AD7">
              <w:rPr>
                <w:rFonts w:asciiTheme="minorHAnsi" w:hAnsiTheme="minorHAnsi" w:cstheme="minorHAnsi"/>
              </w:rPr>
              <w:t>Blue Card Incident Command Instructor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2889D2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3FEEADD4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C9B2C7" w14:textId="77777777" w:rsidR="00041AD7" w:rsidRPr="00041AD7" w:rsidRDefault="00041AD7" w:rsidP="00212423">
            <w:pPr>
              <w:keepNext/>
              <w:tabs>
                <w:tab w:val="left" w:pos="3060"/>
                <w:tab w:val="left" w:pos="6674"/>
              </w:tabs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Washington Department of Health Senior EMS Instructor (SEI)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DC77D9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2DD8E281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8F6A5E" w14:textId="77777777" w:rsidR="00041AD7" w:rsidRPr="00041AD7" w:rsidRDefault="00041AD7" w:rsidP="00212423">
            <w:pPr>
              <w:keepNext/>
              <w:tabs>
                <w:tab w:val="left" w:pos="3060"/>
                <w:tab w:val="left" w:pos="6674"/>
              </w:tabs>
              <w:spacing w:before="60" w:after="60"/>
              <w:rPr>
                <w:rFonts w:asciiTheme="minorHAnsi" w:hAnsiTheme="minorHAnsi" w:cstheme="minorHAnsi"/>
                <w:u w:val="single"/>
              </w:rPr>
            </w:pPr>
            <w:r w:rsidRPr="00041AD7">
              <w:rPr>
                <w:rFonts w:asciiTheme="minorHAnsi" w:hAnsiTheme="minorHAnsi" w:cstheme="minorHAnsi"/>
              </w:rPr>
              <w:t>International Fire Code Inspector or IFSAC Fire Inspector I Certification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F07583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0225B3AC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764660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IFSAC Safety Officer Certification (or equivalent)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76D712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57CA2AB7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6A70C6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CPSE Fire Officer Designation (FOD)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754AFA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54660B69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D59CC7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CPSE Chief Fire Officer Designation (CFO)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EC4027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3BA820B4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D093A2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 xml:space="preserve">Other CPSE Designation (Specify):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3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BC9B8D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2C68B649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FB60E0" w14:textId="77777777" w:rsidR="00041AD7" w:rsidRPr="00041AD7" w:rsidRDefault="00041AD7" w:rsidP="002D140A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 xml:space="preserve">Institution of Fire Engineers Grade (Specify):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3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C046CB" w14:textId="77777777" w:rsidR="00041AD7" w:rsidRPr="00041AD7" w:rsidRDefault="00041AD7" w:rsidP="002D140A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12447">
              <w:rPr>
                <w:rFonts w:asciiTheme="minorHAnsi" w:hAnsiTheme="minorHAnsi" w:cstheme="minorHAnsi"/>
              </w:rPr>
            </w:r>
            <w:r w:rsidR="00E1244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502CCFAF" w14:textId="77777777" w:rsidR="00212423" w:rsidRPr="00041AD7" w:rsidRDefault="00212423" w:rsidP="002D140A">
      <w:pPr>
        <w:pStyle w:val="BalloonText"/>
        <w:rPr>
          <w:rFonts w:asciiTheme="minorHAnsi" w:hAnsiTheme="minorHAnsi" w:cstheme="minorHAnsi"/>
          <w:b/>
        </w:rPr>
      </w:pPr>
    </w:p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60"/>
        <w:gridCol w:w="2043"/>
      </w:tblGrid>
      <w:tr w:rsidR="00041AD7" w:rsidRPr="00041AD7" w14:paraId="3281C781" w14:textId="77777777" w:rsidTr="00041AD7">
        <w:tc>
          <w:tcPr>
            <w:tcW w:w="904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03E334D5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Language Skills</w:t>
            </w:r>
          </w:p>
        </w:tc>
        <w:tc>
          <w:tcPr>
            <w:tcW w:w="2040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14:paraId="3E6E8F71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41AD7" w:rsidRPr="00041AD7" w14:paraId="39A0967C" w14:textId="77777777" w:rsidTr="00041AD7">
        <w:trPr>
          <w:trHeight w:val="1080"/>
        </w:trPr>
        <w:tc>
          <w:tcPr>
            <w:tcW w:w="1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F7775" w14:textId="22233A81" w:rsidR="00041AD7" w:rsidRPr="00041AD7" w:rsidRDefault="00041AD7" w:rsidP="002D140A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Please describe your level of proficiency in Spanish (or other foreign) language</w:t>
            </w:r>
          </w:p>
          <w:bookmarkStart w:id="28" w:name="Text17"/>
          <w:p w14:paraId="2D2683F2" w14:textId="77777777" w:rsidR="00041AD7" w:rsidRPr="00041AD7" w:rsidRDefault="00041AD7" w:rsidP="002D140A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bookmarkEnd w:id="28"/>
          </w:p>
        </w:tc>
      </w:tr>
    </w:tbl>
    <w:p w14:paraId="4E7722FE" w14:textId="77777777" w:rsidR="00212423" w:rsidRPr="00041AD7" w:rsidRDefault="00212423" w:rsidP="002D140A">
      <w:pPr>
        <w:rPr>
          <w:rFonts w:asciiTheme="minorHAnsi" w:hAnsiTheme="minorHAnsi" w:cstheme="minorHAnsi"/>
          <w:b/>
          <w:sz w:val="16"/>
        </w:rPr>
      </w:pPr>
    </w:p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26"/>
        <w:gridCol w:w="2931"/>
        <w:gridCol w:w="2380"/>
        <w:gridCol w:w="1066"/>
      </w:tblGrid>
      <w:tr w:rsidR="00041AD7" w:rsidRPr="00041AD7" w14:paraId="56AD717A" w14:textId="77777777" w:rsidTr="00212423">
        <w:tc>
          <w:tcPr>
            <w:tcW w:w="11103" w:type="dxa"/>
            <w:gridSpan w:val="4"/>
            <w:tcBorders>
              <w:top w:val="nil"/>
              <w:bottom w:val="nil"/>
            </w:tcBorders>
            <w:shd w:val="clear" w:color="auto" w:fill="000000"/>
            <w:vAlign w:val="center"/>
          </w:tcPr>
          <w:p w14:paraId="700DA630" w14:textId="77777777" w:rsidR="00041AD7" w:rsidRPr="00041AD7" w:rsidRDefault="00041AD7" w:rsidP="002D140A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References</w:t>
            </w:r>
          </w:p>
        </w:tc>
      </w:tr>
      <w:tr w:rsidR="00041AD7" w:rsidRPr="00041AD7" w14:paraId="00AF6B0D" w14:textId="77777777" w:rsidTr="00212423">
        <w:trPr>
          <w:trHeight w:val="404"/>
        </w:trPr>
        <w:tc>
          <w:tcPr>
            <w:tcW w:w="11103" w:type="dxa"/>
            <w:gridSpan w:val="4"/>
          </w:tcPr>
          <w:p w14:paraId="56E740D7" w14:textId="77777777" w:rsidR="00041AD7" w:rsidRPr="00041AD7" w:rsidRDefault="00041AD7" w:rsidP="002D140A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List three references (excluding relatives or former supervisors)</w:t>
            </w:r>
          </w:p>
        </w:tc>
      </w:tr>
      <w:tr w:rsidR="00041AD7" w:rsidRPr="00041AD7" w14:paraId="04F1E4B9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144"/>
        </w:trPr>
        <w:tc>
          <w:tcPr>
            <w:tcW w:w="765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4AA7743" w14:textId="77777777" w:rsidR="00041AD7" w:rsidRPr="00041AD7" w:rsidRDefault="00041AD7" w:rsidP="002D140A">
            <w:pPr>
              <w:rPr>
                <w:rFonts w:asciiTheme="minorHAnsi" w:hAnsiTheme="minorHAnsi" w:cstheme="minorHAnsi"/>
                <w:b/>
                <w:sz w:val="16"/>
              </w:rPr>
            </w:pPr>
          </w:p>
        </w:tc>
        <w:tc>
          <w:tcPr>
            <w:tcW w:w="344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AAE1F40" w14:textId="77777777" w:rsidR="00041AD7" w:rsidRPr="00041AD7" w:rsidRDefault="00041AD7" w:rsidP="002D140A">
            <w:pPr>
              <w:pStyle w:val="BalloonText"/>
              <w:rPr>
                <w:rFonts w:asciiTheme="minorHAnsi" w:hAnsiTheme="minorHAnsi" w:cstheme="minorHAnsi"/>
                <w:b/>
              </w:rPr>
            </w:pPr>
          </w:p>
        </w:tc>
      </w:tr>
      <w:tr w:rsidR="00041AD7" w:rsidRPr="00041AD7" w14:paraId="6D3F94F3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97"/>
        </w:trPr>
        <w:tc>
          <w:tcPr>
            <w:tcW w:w="7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3418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 xml:space="preserve">Name </w:t>
            </w:r>
            <w:r w:rsidRPr="00041AD7">
              <w:rPr>
                <w:rFonts w:asciiTheme="minorHAnsi" w:hAnsiTheme="minorHAnsi" w:cstheme="minorHAnsi"/>
              </w:rPr>
              <w:br/>
            </w:r>
            <w:bookmarkStart w:id="29" w:name="Text72"/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2"/>
                  <w:enabled/>
                  <w:calcOnExit w:val="0"/>
                  <w:textInput>
                    <w:maxLength w:val="42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bookmarkEnd w:id="29"/>
          </w:p>
        </w:tc>
        <w:tc>
          <w:tcPr>
            <w:tcW w:w="3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60FA" w14:textId="77777777" w:rsidR="00041AD7" w:rsidRPr="00041AD7" w:rsidRDefault="00041AD7" w:rsidP="002D140A">
            <w:pPr>
              <w:pStyle w:val="BalloonText"/>
              <w:rPr>
                <w:rFonts w:asciiTheme="minorHAnsi" w:hAnsiTheme="minorHAnsi" w:cstheme="minorHAnsi"/>
                <w:b/>
              </w:rPr>
            </w:pPr>
            <w:r w:rsidRPr="00041AD7">
              <w:rPr>
                <w:rFonts w:asciiTheme="minorHAnsi" w:hAnsiTheme="minorHAnsi" w:cstheme="minorHAnsi"/>
                <w:b/>
              </w:rPr>
              <w:t>Telephone</w:t>
            </w:r>
          </w:p>
          <w:p w14:paraId="23040BA6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(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r w:rsidRPr="00041AD7">
              <w:rPr>
                <w:rFonts w:asciiTheme="minorHAnsi" w:hAnsiTheme="minorHAnsi" w:cstheme="minorHAnsi"/>
              </w:rPr>
              <w:t xml:space="preserve">)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r w:rsidRPr="00041AD7">
              <w:rPr>
                <w:rFonts w:asciiTheme="minorHAnsi" w:hAnsiTheme="minorHAnsi" w:cstheme="minorHAnsi"/>
              </w:rPr>
              <w:t xml:space="preserve"> -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73D95C64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88"/>
        </w:trPr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23094" w14:textId="77777777" w:rsidR="00041AD7" w:rsidRPr="00041AD7" w:rsidRDefault="00041AD7" w:rsidP="002D140A">
            <w:pPr>
              <w:pStyle w:val="Heading1"/>
              <w:rPr>
                <w:rFonts w:asciiTheme="minorHAnsi" w:hAnsiTheme="minorHAnsi" w:cstheme="minorHAnsi"/>
                <w:b w:val="0"/>
                <w:sz w:val="22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Address (Mailing Address)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bookmarkStart w:id="30" w:name="Text80"/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  <w:bookmarkEnd w:id="30"/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E72CE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>(City)</w:t>
            </w:r>
            <w:r w:rsidRPr="00041AD7">
              <w:rPr>
                <w:rFonts w:asciiTheme="minorHAnsi" w:hAnsiTheme="minorHAnsi" w:cstheme="minorHAnsi"/>
                <w:sz w:val="16"/>
              </w:rPr>
              <w:br/>
            </w:r>
            <w:bookmarkStart w:id="31" w:name="Text81"/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81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bookmarkEnd w:id="31"/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4F41" w14:textId="77777777" w:rsidR="00041AD7" w:rsidRPr="00041AD7" w:rsidRDefault="00041AD7" w:rsidP="002D140A">
            <w:pPr>
              <w:pStyle w:val="Heading1"/>
              <w:rPr>
                <w:rFonts w:asciiTheme="minorHAnsi" w:hAnsiTheme="minorHAnsi" w:cstheme="minorHAnsi"/>
                <w:b w:val="0"/>
                <w:sz w:val="22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(State)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bookmarkStart w:id="32" w:name="Text79"/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  <w:bookmarkEnd w:id="32"/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86BB9" w14:textId="77777777" w:rsidR="00041AD7" w:rsidRPr="00041AD7" w:rsidRDefault="00041AD7" w:rsidP="002D140A">
            <w:pPr>
              <w:pStyle w:val="Heading1"/>
              <w:rPr>
                <w:rFonts w:asciiTheme="minorHAnsi" w:hAnsiTheme="minorHAnsi" w:cstheme="minorHAnsi"/>
                <w:b w:val="0"/>
                <w:sz w:val="20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(Zip)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bookmarkStart w:id="33" w:name="Text78"/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Text78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  <w:bookmarkEnd w:id="33"/>
          </w:p>
        </w:tc>
      </w:tr>
      <w:tr w:rsidR="00041AD7" w:rsidRPr="00041AD7" w14:paraId="51462B2E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144"/>
        </w:trPr>
        <w:tc>
          <w:tcPr>
            <w:tcW w:w="765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4BA4D67" w14:textId="77777777" w:rsidR="00041AD7" w:rsidRPr="00041AD7" w:rsidRDefault="00041AD7" w:rsidP="002D140A">
            <w:pPr>
              <w:rPr>
                <w:rFonts w:asciiTheme="minorHAnsi" w:hAnsiTheme="minorHAnsi" w:cstheme="minorHAnsi"/>
                <w:b/>
                <w:sz w:val="16"/>
              </w:rPr>
            </w:pPr>
          </w:p>
        </w:tc>
        <w:tc>
          <w:tcPr>
            <w:tcW w:w="344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A3869F8" w14:textId="77777777" w:rsidR="00041AD7" w:rsidRPr="00041AD7" w:rsidRDefault="00041AD7" w:rsidP="002D140A">
            <w:pPr>
              <w:pStyle w:val="BalloonText"/>
              <w:rPr>
                <w:rFonts w:asciiTheme="minorHAnsi" w:hAnsiTheme="minorHAnsi" w:cstheme="minorHAnsi"/>
                <w:b/>
              </w:rPr>
            </w:pPr>
          </w:p>
        </w:tc>
      </w:tr>
      <w:tr w:rsidR="00041AD7" w:rsidRPr="00041AD7" w14:paraId="794D1FE3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97"/>
        </w:trPr>
        <w:tc>
          <w:tcPr>
            <w:tcW w:w="7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3669F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 xml:space="preserve">Name </w:t>
            </w:r>
            <w:r w:rsidRPr="00041AD7">
              <w:rPr>
                <w:rFonts w:asciiTheme="minorHAnsi" w:hAnsiTheme="minorHAnsi" w:cstheme="minorHAnsi"/>
              </w:rPr>
              <w:br/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2"/>
                  <w:enabled/>
                  <w:calcOnExit w:val="0"/>
                  <w:textInput>
                    <w:maxLength w:val="42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8C40" w14:textId="77777777" w:rsidR="00041AD7" w:rsidRPr="00041AD7" w:rsidRDefault="00041AD7" w:rsidP="002D140A">
            <w:pPr>
              <w:pStyle w:val="BalloonText"/>
              <w:rPr>
                <w:rFonts w:asciiTheme="minorHAnsi" w:hAnsiTheme="minorHAnsi" w:cstheme="minorHAnsi"/>
                <w:b/>
              </w:rPr>
            </w:pPr>
            <w:r w:rsidRPr="00041AD7">
              <w:rPr>
                <w:rFonts w:asciiTheme="minorHAnsi" w:hAnsiTheme="minorHAnsi" w:cstheme="minorHAnsi"/>
                <w:b/>
              </w:rPr>
              <w:t>Telephone</w:t>
            </w:r>
          </w:p>
          <w:p w14:paraId="1075265B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(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r w:rsidRPr="00041AD7">
              <w:rPr>
                <w:rFonts w:asciiTheme="minorHAnsi" w:hAnsiTheme="minorHAnsi" w:cstheme="minorHAnsi"/>
              </w:rPr>
              <w:t xml:space="preserve">)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r w:rsidRPr="00041AD7">
              <w:rPr>
                <w:rFonts w:asciiTheme="minorHAnsi" w:hAnsiTheme="minorHAnsi" w:cstheme="minorHAnsi"/>
              </w:rPr>
              <w:t xml:space="preserve"> -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65F52FA3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88"/>
        </w:trPr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D3576" w14:textId="77777777" w:rsidR="00041AD7" w:rsidRPr="00041AD7" w:rsidRDefault="00041AD7" w:rsidP="002D140A">
            <w:pPr>
              <w:pStyle w:val="Heading1"/>
              <w:rPr>
                <w:rFonts w:asciiTheme="minorHAnsi" w:hAnsiTheme="minorHAnsi" w:cstheme="minorHAnsi"/>
                <w:b w:val="0"/>
                <w:sz w:val="22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Address (Mailing Address)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8BC38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>(City)</w:t>
            </w:r>
            <w:r w:rsidRPr="00041AD7">
              <w:rPr>
                <w:rFonts w:asciiTheme="minorHAnsi" w:hAnsiTheme="minorHAnsi" w:cstheme="minorHAnsi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81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98DB5" w14:textId="77777777" w:rsidR="00041AD7" w:rsidRPr="00041AD7" w:rsidRDefault="00041AD7" w:rsidP="002D140A">
            <w:pPr>
              <w:pStyle w:val="Heading1"/>
              <w:rPr>
                <w:rFonts w:asciiTheme="minorHAnsi" w:hAnsiTheme="minorHAnsi" w:cstheme="minorHAnsi"/>
                <w:b w:val="0"/>
                <w:sz w:val="22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(State)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E18AB" w14:textId="77777777" w:rsidR="00041AD7" w:rsidRPr="00041AD7" w:rsidRDefault="00041AD7" w:rsidP="002D140A">
            <w:pPr>
              <w:pStyle w:val="Heading1"/>
              <w:rPr>
                <w:rFonts w:asciiTheme="minorHAnsi" w:hAnsiTheme="minorHAnsi" w:cstheme="minorHAnsi"/>
                <w:b w:val="0"/>
                <w:sz w:val="20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(Zip)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Text78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</w:tr>
      <w:tr w:rsidR="00041AD7" w:rsidRPr="00041AD7" w14:paraId="3283AF1F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144"/>
        </w:trPr>
        <w:tc>
          <w:tcPr>
            <w:tcW w:w="765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A31600D" w14:textId="77777777" w:rsidR="00041AD7" w:rsidRPr="00041AD7" w:rsidRDefault="00041AD7" w:rsidP="002D140A">
            <w:pPr>
              <w:rPr>
                <w:rFonts w:asciiTheme="minorHAnsi" w:hAnsiTheme="minorHAnsi" w:cstheme="minorHAnsi"/>
                <w:b/>
                <w:sz w:val="16"/>
              </w:rPr>
            </w:pPr>
          </w:p>
        </w:tc>
        <w:tc>
          <w:tcPr>
            <w:tcW w:w="344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33E926A" w14:textId="77777777" w:rsidR="00041AD7" w:rsidRPr="00041AD7" w:rsidRDefault="00041AD7" w:rsidP="002D140A">
            <w:pPr>
              <w:pStyle w:val="BalloonText"/>
              <w:rPr>
                <w:rFonts w:asciiTheme="minorHAnsi" w:hAnsiTheme="minorHAnsi" w:cstheme="minorHAnsi"/>
                <w:b/>
              </w:rPr>
            </w:pPr>
          </w:p>
        </w:tc>
      </w:tr>
      <w:tr w:rsidR="00041AD7" w:rsidRPr="00041AD7" w14:paraId="2B924B83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97"/>
        </w:trPr>
        <w:tc>
          <w:tcPr>
            <w:tcW w:w="7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1FE19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 xml:space="preserve">Name </w:t>
            </w:r>
            <w:r w:rsidRPr="00041AD7">
              <w:rPr>
                <w:rFonts w:asciiTheme="minorHAnsi" w:hAnsiTheme="minorHAnsi" w:cstheme="minorHAnsi"/>
              </w:rPr>
              <w:br/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2"/>
                  <w:enabled/>
                  <w:calcOnExit w:val="0"/>
                  <w:textInput>
                    <w:maxLength w:val="42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DC3A5" w14:textId="77777777" w:rsidR="00041AD7" w:rsidRPr="00041AD7" w:rsidRDefault="00041AD7" w:rsidP="002D140A">
            <w:pPr>
              <w:pStyle w:val="BalloonText"/>
              <w:rPr>
                <w:rFonts w:asciiTheme="minorHAnsi" w:hAnsiTheme="minorHAnsi" w:cstheme="minorHAnsi"/>
                <w:b/>
              </w:rPr>
            </w:pPr>
            <w:r w:rsidRPr="00041AD7">
              <w:rPr>
                <w:rFonts w:asciiTheme="minorHAnsi" w:hAnsiTheme="minorHAnsi" w:cstheme="minorHAnsi"/>
                <w:b/>
              </w:rPr>
              <w:t>Telephone</w:t>
            </w:r>
          </w:p>
          <w:p w14:paraId="6EA7847B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(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r w:rsidRPr="00041AD7">
              <w:rPr>
                <w:rFonts w:asciiTheme="minorHAnsi" w:hAnsiTheme="minorHAnsi" w:cstheme="minorHAnsi"/>
              </w:rPr>
              <w:t xml:space="preserve">)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r w:rsidRPr="00041AD7">
              <w:rPr>
                <w:rFonts w:asciiTheme="minorHAnsi" w:hAnsiTheme="minorHAnsi" w:cstheme="minorHAnsi"/>
              </w:rPr>
              <w:t xml:space="preserve"> -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57CC6196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88"/>
        </w:trPr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79890" w14:textId="77777777" w:rsidR="00041AD7" w:rsidRPr="00041AD7" w:rsidRDefault="00041AD7" w:rsidP="002D140A">
            <w:pPr>
              <w:pStyle w:val="Heading1"/>
              <w:rPr>
                <w:rFonts w:asciiTheme="minorHAnsi" w:hAnsiTheme="minorHAnsi" w:cstheme="minorHAnsi"/>
                <w:b w:val="0"/>
                <w:sz w:val="22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Address (Mailing Address)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49A16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>(City)</w:t>
            </w:r>
            <w:r w:rsidRPr="00041AD7">
              <w:rPr>
                <w:rFonts w:asciiTheme="minorHAnsi" w:hAnsiTheme="minorHAnsi" w:cstheme="minorHAnsi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81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82CAA" w14:textId="77777777" w:rsidR="00041AD7" w:rsidRPr="00041AD7" w:rsidRDefault="00041AD7" w:rsidP="002D140A">
            <w:pPr>
              <w:pStyle w:val="Heading1"/>
              <w:rPr>
                <w:rFonts w:asciiTheme="minorHAnsi" w:hAnsiTheme="minorHAnsi" w:cstheme="minorHAnsi"/>
                <w:b w:val="0"/>
                <w:sz w:val="22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(State)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6342D" w14:textId="77777777" w:rsidR="00041AD7" w:rsidRPr="00041AD7" w:rsidRDefault="00041AD7" w:rsidP="002D140A">
            <w:pPr>
              <w:pStyle w:val="Heading1"/>
              <w:rPr>
                <w:rFonts w:asciiTheme="minorHAnsi" w:hAnsiTheme="minorHAnsi" w:cstheme="minorHAnsi"/>
                <w:b w:val="0"/>
                <w:sz w:val="20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(Zip)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Text78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</w:tr>
    </w:tbl>
    <w:p w14:paraId="56C89D05" w14:textId="77777777" w:rsidR="00041AD7" w:rsidRPr="00212423" w:rsidRDefault="00041AD7" w:rsidP="00212423">
      <w:pPr>
        <w:rPr>
          <w:sz w:val="16"/>
          <w:szCs w:val="16"/>
        </w:rPr>
      </w:pPr>
    </w:p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60"/>
        <w:gridCol w:w="2043"/>
      </w:tblGrid>
      <w:tr w:rsidR="00212423" w:rsidRPr="00041AD7" w14:paraId="7F6E8E70" w14:textId="77777777" w:rsidTr="00212423">
        <w:tc>
          <w:tcPr>
            <w:tcW w:w="9060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40D99E09" w14:textId="32FA0FEA" w:rsidR="00212423" w:rsidRPr="00041AD7" w:rsidRDefault="00212423" w:rsidP="002D140A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Supplemental Questions</w:t>
            </w:r>
          </w:p>
        </w:tc>
        <w:tc>
          <w:tcPr>
            <w:tcW w:w="2043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14:paraId="77908C98" w14:textId="77777777" w:rsidR="00212423" w:rsidRPr="00041AD7" w:rsidRDefault="00212423" w:rsidP="002D140A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12423" w:rsidRPr="00041AD7" w14:paraId="18227F40" w14:textId="77777777" w:rsidTr="00212423">
        <w:trPr>
          <w:trHeight w:val="288"/>
        </w:trPr>
        <w:tc>
          <w:tcPr>
            <w:tcW w:w="11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A300E" w14:textId="08ABA573" w:rsidR="00212423" w:rsidRPr="00041AD7" w:rsidRDefault="00212423" w:rsidP="002D140A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Please limit your answers to the following questions to </w:t>
            </w:r>
            <w:r w:rsidR="00E12447">
              <w:rPr>
                <w:rFonts w:asciiTheme="minorHAnsi" w:hAnsiTheme="minorHAnsi" w:cstheme="minorHAnsi"/>
              </w:rPr>
              <w:t>no more than two pages per question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</w:tbl>
    <w:p w14:paraId="1A53C3D4" w14:textId="77777777" w:rsidR="00212423" w:rsidRDefault="00212423"/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103"/>
      </w:tblGrid>
      <w:tr w:rsidR="00212423" w:rsidRPr="00041AD7" w14:paraId="57D85DB2" w14:textId="77777777" w:rsidTr="00212423">
        <w:trPr>
          <w:trHeight w:val="1080"/>
        </w:trPr>
        <w:tc>
          <w:tcPr>
            <w:tcW w:w="1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B8DEC" w14:textId="77777777" w:rsidR="00E12447" w:rsidRPr="00E12447" w:rsidRDefault="00E12447" w:rsidP="00E12447">
            <w:pPr>
              <w:spacing w:before="120" w:after="240" w:line="259" w:lineRule="auto"/>
              <w:rPr>
                <w:rFonts w:ascii="Calibri" w:hAnsi="Calibri" w:cs="Calibri"/>
              </w:rPr>
            </w:pPr>
            <w:r w:rsidRPr="00E12447">
              <w:rPr>
                <w:rFonts w:ascii="Calibri" w:hAnsi="Calibri" w:cs="Calibri"/>
              </w:rPr>
              <w:t>CWIFR is staffed with a mix of full-time, part-time, and volunteer personnel with varying levels of education, training, and experience. What elements of a comprehensive fire, rescue, and emergency medical services training program would you consider to be important when developing a program for this diverse audience? Please consider the requirements within Washington Administrative Code 246-976-163 and Washington Administrative Code 296-305 when responding to this question.</w:t>
            </w:r>
          </w:p>
          <w:p w14:paraId="7EECA73A" w14:textId="77777777" w:rsidR="00212423" w:rsidRPr="00041AD7" w:rsidRDefault="00212423" w:rsidP="005E61A8">
            <w:pPr>
              <w:spacing w:before="60" w:after="60" w:line="276" w:lineRule="auto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156E7EDD" w14:textId="77777777" w:rsidR="00212423" w:rsidRDefault="00212423"/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103"/>
      </w:tblGrid>
      <w:tr w:rsidR="00212423" w:rsidRPr="00041AD7" w14:paraId="7D3CA93D" w14:textId="77777777" w:rsidTr="00E12447">
        <w:trPr>
          <w:trHeight w:val="1880"/>
        </w:trPr>
        <w:tc>
          <w:tcPr>
            <w:tcW w:w="1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B8083" w14:textId="77777777" w:rsidR="00E12447" w:rsidRPr="00E12447" w:rsidRDefault="00E12447" w:rsidP="00E12447">
            <w:pPr>
              <w:spacing w:before="120" w:after="240" w:line="259" w:lineRule="auto"/>
              <w:rPr>
                <w:rFonts w:asciiTheme="minorHAnsi" w:hAnsiTheme="minorHAnsi" w:cstheme="minorHAnsi"/>
              </w:rPr>
            </w:pPr>
            <w:r w:rsidRPr="00E12447">
              <w:rPr>
                <w:rFonts w:asciiTheme="minorHAnsi" w:hAnsiTheme="minorHAnsi" w:cstheme="minorHAnsi"/>
                <w:bCs/>
                <w:lang w:val="en"/>
              </w:rPr>
              <w:lastRenderedPageBreak/>
              <w:t xml:space="preserve">CWIFR endeavors to work collaboratively with our neighboring fire districts, </w:t>
            </w:r>
            <w:proofErr w:type="spellStart"/>
            <w:r w:rsidRPr="00E12447">
              <w:rPr>
                <w:rFonts w:asciiTheme="minorHAnsi" w:hAnsiTheme="minorHAnsi" w:cstheme="minorHAnsi"/>
                <w:bCs/>
                <w:lang w:val="en"/>
              </w:rPr>
              <w:t>WhidbeyHealth</w:t>
            </w:r>
            <w:proofErr w:type="spellEnd"/>
            <w:r w:rsidRPr="00E12447">
              <w:rPr>
                <w:rFonts w:asciiTheme="minorHAnsi" w:hAnsiTheme="minorHAnsi" w:cstheme="minorHAnsi"/>
                <w:bCs/>
                <w:lang w:val="en"/>
              </w:rPr>
              <w:t xml:space="preserve">, and other partner agencies </w:t>
            </w:r>
            <w:proofErr w:type="gramStart"/>
            <w:r w:rsidRPr="00E12447">
              <w:rPr>
                <w:rFonts w:asciiTheme="minorHAnsi" w:hAnsiTheme="minorHAnsi" w:cstheme="minorHAnsi"/>
                <w:bCs/>
                <w:lang w:val="en"/>
              </w:rPr>
              <w:t>in an effort to</w:t>
            </w:r>
            <w:proofErr w:type="gramEnd"/>
            <w:r w:rsidRPr="00E12447">
              <w:rPr>
                <w:rFonts w:asciiTheme="minorHAnsi" w:hAnsiTheme="minorHAnsi" w:cstheme="minorHAnsi"/>
                <w:bCs/>
                <w:lang w:val="en"/>
              </w:rPr>
              <w:t xml:space="preserve"> provide the highest quality service to the residents and visitors of Whidbey Island.  </w:t>
            </w:r>
            <w:proofErr w:type="gramStart"/>
            <w:r w:rsidRPr="00E12447">
              <w:rPr>
                <w:rFonts w:asciiTheme="minorHAnsi" w:hAnsiTheme="minorHAnsi" w:cstheme="minorHAnsi"/>
                <w:bCs/>
                <w:lang w:val="en"/>
              </w:rPr>
              <w:t>In particular, delivery</w:t>
            </w:r>
            <w:proofErr w:type="gramEnd"/>
            <w:r w:rsidRPr="00E12447">
              <w:rPr>
                <w:rFonts w:asciiTheme="minorHAnsi" w:hAnsiTheme="minorHAnsi" w:cstheme="minorHAnsi"/>
                <w:bCs/>
                <w:lang w:val="en"/>
              </w:rPr>
              <w:t xml:space="preserve"> of training and professional development for Island County is a key opportunity. Describe your experience with interagency collaboration and how you might approach collaboration in a geographically challenging environment and limited resources. Additionally, what is your experience with “siloed” organizations especially when the organizations must work together to both effectiveness and efficiency.</w:t>
            </w:r>
          </w:p>
          <w:p w14:paraId="41D7574B" w14:textId="037ED132" w:rsidR="00212423" w:rsidRPr="00212423" w:rsidRDefault="00212423" w:rsidP="005E61A8">
            <w:pPr>
              <w:spacing w:before="60" w:after="60" w:line="276" w:lineRule="auto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4B05A2C6" w14:textId="77777777" w:rsidR="00212423" w:rsidRDefault="00212423"/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103"/>
      </w:tblGrid>
      <w:tr w:rsidR="00212423" w:rsidRPr="00041AD7" w14:paraId="07BAA495" w14:textId="77777777" w:rsidTr="00212423">
        <w:trPr>
          <w:trHeight w:val="1080"/>
        </w:trPr>
        <w:tc>
          <w:tcPr>
            <w:tcW w:w="1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CE83C" w14:textId="77777777" w:rsidR="00E12447" w:rsidRPr="00E12447" w:rsidRDefault="00E12447" w:rsidP="00E12447">
            <w:pPr>
              <w:spacing w:before="120" w:after="240" w:line="259" w:lineRule="auto"/>
              <w:rPr>
                <w:rFonts w:ascii="Calibri" w:hAnsi="Calibri" w:cs="Calibri"/>
              </w:rPr>
            </w:pPr>
            <w:r w:rsidRPr="00E12447">
              <w:rPr>
                <w:rFonts w:ascii="Calibri" w:hAnsi="Calibri" w:cs="Calibri"/>
              </w:rPr>
              <w:t>CWIFR’s division chief serves as one of three command duty officers (along with the fire chief and deputy chief). Describe your experience as a command officer, supervising emergency operations with limited resources? Please describe a particularly challenging incident and why it was challenging as well as what you did to overcome those challenges.</w:t>
            </w:r>
          </w:p>
          <w:p w14:paraId="693A96DE" w14:textId="04595132" w:rsidR="00212423" w:rsidRDefault="00212423" w:rsidP="005E61A8">
            <w:pPr>
              <w:spacing w:before="60" w:after="60" w:line="276" w:lineRule="auto"/>
              <w:rPr>
                <w:rFonts w:ascii="Calibri" w:hAnsi="Calibri"/>
                <w:bCs/>
                <w:lang w:val="en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483B953F" w14:textId="77777777" w:rsidR="00E12447" w:rsidRDefault="00E12447"/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103"/>
      </w:tblGrid>
      <w:tr w:rsidR="00E12447" w14:paraId="7C999BAD" w14:textId="77777777" w:rsidTr="00E12447">
        <w:trPr>
          <w:trHeight w:val="1080"/>
        </w:trPr>
        <w:tc>
          <w:tcPr>
            <w:tcW w:w="1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3B80F" w14:textId="77777777" w:rsidR="00E12447" w:rsidRPr="00E12447" w:rsidRDefault="00E12447" w:rsidP="00E12447">
            <w:pPr>
              <w:spacing w:before="120" w:after="240" w:line="259" w:lineRule="auto"/>
              <w:rPr>
                <w:rFonts w:ascii="Calibri" w:hAnsi="Calibri" w:cs="Calibri"/>
              </w:rPr>
            </w:pPr>
            <w:r w:rsidRPr="00E12447">
              <w:rPr>
                <w:rFonts w:ascii="Calibri" w:hAnsi="Calibri" w:cs="Calibri"/>
              </w:rPr>
              <w:t xml:space="preserve">Describe your experience working with volunteer firefighters. How would you go about maximizing volunteer recruitment, involvement, and retention? Please consider U.S. Navy sailors as a target resource, though time-limited, when responding to this question. </w:t>
            </w:r>
          </w:p>
          <w:p w14:paraId="6B0D699D" w14:textId="77777777" w:rsidR="00E12447" w:rsidRPr="00E12447" w:rsidRDefault="00E12447" w:rsidP="00E12447">
            <w:pPr>
              <w:spacing w:before="120" w:after="240" w:line="259" w:lineRule="auto"/>
              <w:rPr>
                <w:rFonts w:ascii="Calibri" w:hAnsi="Calibri" w:cs="Calibri"/>
              </w:rPr>
            </w:pPr>
            <w:r w:rsidRPr="00E12447">
              <w:rPr>
                <w:rFonts w:ascii="Calibri" w:hAnsi="Calibri" w:cs="Calibri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E12447">
              <w:rPr>
                <w:rFonts w:ascii="Calibri" w:hAnsi="Calibri" w:cs="Calibri"/>
              </w:rPr>
              <w:instrText xml:space="preserve"> FORMTEXT </w:instrText>
            </w:r>
            <w:r w:rsidRPr="00E12447">
              <w:rPr>
                <w:rFonts w:ascii="Calibri" w:hAnsi="Calibri" w:cs="Calibri"/>
              </w:rPr>
            </w:r>
            <w:r w:rsidRPr="00E12447">
              <w:rPr>
                <w:rFonts w:ascii="Calibri" w:hAnsi="Calibri" w:cs="Calibri"/>
              </w:rPr>
              <w:fldChar w:fldCharType="separate"/>
            </w:r>
            <w:r w:rsidRPr="00E12447">
              <w:rPr>
                <w:rFonts w:ascii="Calibri" w:hAnsi="Calibri" w:cs="Calibri"/>
              </w:rPr>
              <w:t> </w:t>
            </w:r>
            <w:r w:rsidRPr="00E12447">
              <w:rPr>
                <w:rFonts w:ascii="Calibri" w:hAnsi="Calibri" w:cs="Calibri"/>
              </w:rPr>
              <w:t> </w:t>
            </w:r>
            <w:r w:rsidRPr="00E12447">
              <w:rPr>
                <w:rFonts w:ascii="Calibri" w:hAnsi="Calibri" w:cs="Calibri"/>
              </w:rPr>
              <w:t> </w:t>
            </w:r>
            <w:r w:rsidRPr="00E12447">
              <w:rPr>
                <w:rFonts w:ascii="Calibri" w:hAnsi="Calibri" w:cs="Calibri"/>
              </w:rPr>
              <w:t> </w:t>
            </w:r>
            <w:r w:rsidRPr="00E12447">
              <w:rPr>
                <w:rFonts w:ascii="Calibri" w:hAnsi="Calibri" w:cs="Calibri"/>
              </w:rPr>
              <w:t> </w:t>
            </w:r>
            <w:r w:rsidRPr="00E12447">
              <w:rPr>
                <w:rFonts w:ascii="Calibri" w:hAnsi="Calibri" w:cs="Calibri"/>
              </w:rPr>
              <w:fldChar w:fldCharType="end"/>
            </w:r>
          </w:p>
        </w:tc>
      </w:tr>
    </w:tbl>
    <w:p w14:paraId="20D28F3F" w14:textId="7213CCDE" w:rsidR="00B44C95" w:rsidRDefault="00B44C95" w:rsidP="00212423">
      <w:pPr>
        <w:rPr>
          <w:rFonts w:asciiTheme="minorHAnsi" w:hAnsiTheme="minorHAnsi" w:cstheme="minorHAnsi"/>
        </w:rPr>
      </w:pPr>
    </w:p>
    <w:sectPr w:rsidR="00B44C95" w:rsidSect="00B4619B">
      <w:footerReference w:type="default" r:id="rId11"/>
      <w:headerReference w:type="first" r:id="rId12"/>
      <w:footerReference w:type="first" r:id="rId13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B478D" w14:textId="77777777" w:rsidR="00A2568C" w:rsidRDefault="00A2568C">
      <w:r>
        <w:separator/>
      </w:r>
    </w:p>
  </w:endnote>
  <w:endnote w:type="continuationSeparator" w:id="0">
    <w:p w14:paraId="19BBF913" w14:textId="77777777" w:rsidR="00A2568C" w:rsidRDefault="00A25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3C98F" w14:textId="7A53EC90" w:rsidR="00A2568C" w:rsidRPr="00CC2CAA" w:rsidRDefault="00A2568C" w:rsidP="00391F7D">
    <w:pPr>
      <w:pStyle w:val="SOGFooter"/>
      <w:pBdr>
        <w:top w:val="single" w:sz="4" w:space="1" w:color="auto"/>
      </w:pBdr>
      <w:tabs>
        <w:tab w:val="clear" w:pos="9360"/>
        <w:tab w:val="center" w:pos="5400"/>
        <w:tab w:val="right" w:pos="10890"/>
      </w:tabs>
    </w:pPr>
    <w:r w:rsidRPr="00CC2CAA">
      <w:t xml:space="preserve">Rev: </w:t>
    </w:r>
    <w:r>
      <w:t>1</w:t>
    </w:r>
    <w:r w:rsidRPr="00CC2CAA">
      <w:t>.</w:t>
    </w:r>
    <w:r w:rsidR="00041AD7">
      <w:t>0</w:t>
    </w:r>
    <w:r>
      <w:t xml:space="preserve"> (</w:t>
    </w:r>
    <w:r w:rsidR="00041AD7">
      <w:t>2022</w:t>
    </w:r>
    <w:r>
      <w:t>)</w:t>
    </w:r>
    <w:r>
      <w:rPr>
        <w:sz w:val="24"/>
      </w:rPr>
      <w:tab/>
      <w:t>Professionalism • Integrity • Compassion • Excellence</w:t>
    </w:r>
    <w:r w:rsidRPr="00CC2CAA"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22FD8"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F4B21" w14:textId="77777777" w:rsidR="00A2568C" w:rsidRPr="00CC2CAA" w:rsidRDefault="00A2568C" w:rsidP="00391F7D">
    <w:pPr>
      <w:pStyle w:val="SOGFooter"/>
      <w:pBdr>
        <w:top w:val="single" w:sz="4" w:space="1" w:color="auto"/>
      </w:pBdr>
      <w:tabs>
        <w:tab w:val="clear" w:pos="9360"/>
        <w:tab w:val="center" w:pos="5400"/>
        <w:tab w:val="right" w:pos="10890"/>
      </w:tabs>
    </w:pPr>
    <w:r w:rsidRPr="00CC2CAA">
      <w:t xml:space="preserve">Rev: </w:t>
    </w:r>
    <w:r>
      <w:t>1</w:t>
    </w:r>
    <w:r w:rsidRPr="00CC2CAA">
      <w:t>.</w:t>
    </w:r>
    <w:r>
      <w:t>2 (2019)</w:t>
    </w:r>
    <w:r>
      <w:rPr>
        <w:sz w:val="24"/>
      </w:rPr>
      <w:tab/>
      <w:t>Professionalism • Integrity • Compassion • Excellence</w:t>
    </w:r>
    <w:r w:rsidRPr="00CC2CAA"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22FD8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EC8C5" w14:textId="77777777" w:rsidR="00E10AED" w:rsidRPr="00CC2CAA" w:rsidRDefault="005E61A8" w:rsidP="00087744">
    <w:pPr>
      <w:pStyle w:val="SOGFooter"/>
      <w:pBdr>
        <w:top w:val="none" w:sz="0" w:space="0" w:color="auto"/>
      </w:pBdr>
      <w:tabs>
        <w:tab w:val="clear" w:pos="9360"/>
        <w:tab w:val="center" w:pos="5400"/>
        <w:tab w:val="right" w:pos="10890"/>
      </w:tabs>
    </w:pPr>
    <w:r w:rsidRPr="00CC2CAA">
      <w:t xml:space="preserve">Rev: </w:t>
    </w:r>
    <w:r>
      <w:t>1</w:t>
    </w:r>
    <w:r w:rsidRPr="00CC2CAA">
      <w:t>.</w:t>
    </w:r>
    <w:r>
      <w:t>0</w:t>
    </w:r>
    <w:r>
      <w:rPr>
        <w:sz w:val="24"/>
      </w:rPr>
      <w:tab/>
      <w:t>Professionalism • Integrity • Compassion • Excellence</w:t>
    </w:r>
    <w:r w:rsidRPr="00CC2CAA"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55C53" w14:textId="77777777" w:rsidR="00E10AED" w:rsidRPr="00CC2CAA" w:rsidRDefault="005E61A8" w:rsidP="00087744">
    <w:pPr>
      <w:pStyle w:val="SOGFooter"/>
      <w:pBdr>
        <w:top w:val="none" w:sz="0" w:space="0" w:color="auto"/>
      </w:pBdr>
      <w:tabs>
        <w:tab w:val="clear" w:pos="9360"/>
        <w:tab w:val="center" w:pos="5400"/>
        <w:tab w:val="right" w:pos="10890"/>
      </w:tabs>
    </w:pPr>
    <w:r w:rsidRPr="00CC2CAA">
      <w:t xml:space="preserve">Rev: </w:t>
    </w:r>
    <w:r>
      <w:t>1</w:t>
    </w:r>
    <w:r w:rsidRPr="00CC2CAA">
      <w:t>.</w:t>
    </w:r>
    <w:r>
      <w:t>0</w:t>
    </w:r>
    <w:r w:rsidRPr="0044674A">
      <w:rPr>
        <w:sz w:val="24"/>
      </w:rPr>
      <w:t xml:space="preserve"> </w:t>
    </w:r>
    <w:r>
      <w:rPr>
        <w:sz w:val="24"/>
      </w:rPr>
      <w:tab/>
      <w:t>Professionalism • Integrity • Compassion • Excellence</w:t>
    </w:r>
    <w:r w:rsidRPr="00CC2CAA"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C891E" w14:textId="77777777" w:rsidR="00A2568C" w:rsidRDefault="00A2568C">
      <w:r>
        <w:separator/>
      </w:r>
    </w:p>
  </w:footnote>
  <w:footnote w:type="continuationSeparator" w:id="0">
    <w:p w14:paraId="5E84753C" w14:textId="77777777" w:rsidR="00A2568C" w:rsidRDefault="00A25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2253"/>
      <w:gridCol w:w="8547"/>
    </w:tblGrid>
    <w:tr w:rsidR="00A2568C" w:rsidRPr="00C83B40" w14:paraId="633AF2CA" w14:textId="77777777" w:rsidTr="00943F21">
      <w:trPr>
        <w:trHeight w:val="810"/>
      </w:trPr>
      <w:tc>
        <w:tcPr>
          <w:tcW w:w="1043" w:type="pct"/>
          <w:vMerge w:val="restart"/>
        </w:tcPr>
        <w:p w14:paraId="74D5D100" w14:textId="77777777" w:rsidR="00A2568C" w:rsidRPr="00C83B40" w:rsidRDefault="00A2568C" w:rsidP="00C8579E">
          <w:pPr>
            <w:pStyle w:val="Header"/>
            <w:rPr>
              <w:rFonts w:ascii="Arial Black" w:hAnsi="Arial Black"/>
            </w:rPr>
          </w:pPr>
          <w:r>
            <w:rPr>
              <w:rFonts w:ascii="Arial Black" w:hAnsi="Arial Black"/>
              <w:noProof/>
            </w:rPr>
            <w:drawing>
              <wp:inline distT="0" distB="0" distL="0" distR="0" wp14:anchorId="4FAF2384" wp14:editId="0CF261C9">
                <wp:extent cx="895350" cy="914400"/>
                <wp:effectExtent l="0" t="0" r="0" b="0"/>
                <wp:docPr id="1" name="Picture 0" descr="cwfr_logo_v2_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cwfr_logo_v2_sma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57" w:type="pct"/>
          <w:tcBorders>
            <w:bottom w:val="single" w:sz="36" w:space="0" w:color="FF0000"/>
          </w:tcBorders>
          <w:vAlign w:val="bottom"/>
        </w:tcPr>
        <w:p w14:paraId="49BFEEDA" w14:textId="77777777" w:rsidR="00A2568C" w:rsidRPr="00C83B40" w:rsidRDefault="00A2568C" w:rsidP="00C8579E">
          <w:pPr>
            <w:pStyle w:val="Header"/>
            <w:tabs>
              <w:tab w:val="right" w:pos="7362"/>
            </w:tabs>
            <w:rPr>
              <w:rFonts w:ascii="Arial Black" w:hAnsi="Arial Black"/>
              <w:b/>
              <w:sz w:val="32"/>
              <w:szCs w:val="40"/>
            </w:rPr>
          </w:pPr>
          <w:smartTag w:uri="urn:schemas-microsoft-com:office:smarttags" w:element="place">
            <w:r>
              <w:rPr>
                <w:rFonts w:ascii="Arial Black" w:hAnsi="Arial Black"/>
                <w:b/>
                <w:sz w:val="32"/>
                <w:szCs w:val="40"/>
              </w:rPr>
              <w:t>Central Whidbey Island</w:t>
            </w:r>
          </w:smartTag>
          <w:r>
            <w:rPr>
              <w:rFonts w:ascii="Arial Black" w:hAnsi="Arial Black"/>
              <w:b/>
              <w:sz w:val="32"/>
              <w:szCs w:val="40"/>
            </w:rPr>
            <w:t xml:space="preserve"> Fire &amp; Rescue</w:t>
          </w:r>
        </w:p>
      </w:tc>
    </w:tr>
    <w:tr w:rsidR="00A2568C" w:rsidRPr="00C83B40" w14:paraId="4413B479" w14:textId="77777777" w:rsidTr="00943F21">
      <w:trPr>
        <w:trHeight w:val="70"/>
      </w:trPr>
      <w:tc>
        <w:tcPr>
          <w:tcW w:w="1043" w:type="pct"/>
          <w:vMerge/>
        </w:tcPr>
        <w:p w14:paraId="6781282A" w14:textId="77777777" w:rsidR="00A2568C" w:rsidRPr="00C83B40" w:rsidRDefault="00A2568C" w:rsidP="00C8579E">
          <w:pPr>
            <w:pStyle w:val="Header"/>
            <w:rPr>
              <w:rFonts w:ascii="Arial Black" w:hAnsi="Arial Black"/>
              <w:noProof/>
            </w:rPr>
          </w:pPr>
        </w:p>
      </w:tc>
      <w:tc>
        <w:tcPr>
          <w:tcW w:w="3957" w:type="pct"/>
          <w:tcBorders>
            <w:top w:val="single" w:sz="36" w:space="0" w:color="FF0000"/>
          </w:tcBorders>
        </w:tcPr>
        <w:p w14:paraId="60EECBF7" w14:textId="2DA7AD41" w:rsidR="00A2568C" w:rsidRPr="00C83B40" w:rsidRDefault="00A2568C" w:rsidP="00C8579E">
          <w:pPr>
            <w:pStyle w:val="Header"/>
            <w:rPr>
              <w:rFonts w:ascii="Arial Black" w:hAnsi="Arial Black"/>
              <w:b/>
              <w:i/>
              <w:sz w:val="32"/>
            </w:rPr>
          </w:pPr>
          <w:r>
            <w:rPr>
              <w:rFonts w:ascii="Arial Black" w:hAnsi="Arial Black"/>
              <w:b/>
              <w:i/>
              <w:sz w:val="32"/>
            </w:rPr>
            <w:t>Application for Employment</w:t>
          </w:r>
        </w:p>
      </w:tc>
    </w:tr>
  </w:tbl>
  <w:p w14:paraId="42FF5575" w14:textId="77777777" w:rsidR="00A2568C" w:rsidRPr="00943F21" w:rsidRDefault="00A2568C" w:rsidP="00943F21">
    <w:pPr>
      <w:pStyle w:val="Header"/>
      <w:rPr>
        <w:sz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A0" w:firstRow="1" w:lastRow="0" w:firstColumn="1" w:lastColumn="0" w:noHBand="0" w:noVBand="0"/>
    </w:tblPr>
    <w:tblGrid>
      <w:gridCol w:w="2253"/>
      <w:gridCol w:w="8547"/>
    </w:tblGrid>
    <w:tr w:rsidR="00E10AED" w:rsidRPr="004541CB" w14:paraId="51099E06" w14:textId="77777777" w:rsidTr="00F812C5">
      <w:trPr>
        <w:trHeight w:val="810"/>
      </w:trPr>
      <w:tc>
        <w:tcPr>
          <w:tcW w:w="1043" w:type="pct"/>
          <w:vMerge w:val="restart"/>
        </w:tcPr>
        <w:p w14:paraId="1CF811AF" w14:textId="77777777" w:rsidR="00E10AED" w:rsidRPr="00C83B40" w:rsidRDefault="005E61A8" w:rsidP="00F812C5">
          <w:pPr>
            <w:pStyle w:val="Header"/>
            <w:rPr>
              <w:rFonts w:ascii="Arial Black" w:hAnsi="Arial Black"/>
            </w:rPr>
          </w:pPr>
          <w:r>
            <w:rPr>
              <w:rFonts w:ascii="Arial Black" w:hAnsi="Arial Black"/>
              <w:noProof/>
            </w:rPr>
            <w:drawing>
              <wp:inline distT="0" distB="0" distL="0" distR="0" wp14:anchorId="7544D7B5" wp14:editId="6D1433E9">
                <wp:extent cx="914400" cy="9144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57" w:type="pct"/>
          <w:tcBorders>
            <w:bottom w:val="single" w:sz="36" w:space="0" w:color="FF0000"/>
          </w:tcBorders>
          <w:vAlign w:val="bottom"/>
        </w:tcPr>
        <w:p w14:paraId="73CB15A0" w14:textId="77777777" w:rsidR="00E10AED" w:rsidRPr="00C83B40" w:rsidRDefault="005E61A8" w:rsidP="00F812C5">
          <w:pPr>
            <w:pStyle w:val="Header"/>
            <w:tabs>
              <w:tab w:val="right" w:pos="7362"/>
            </w:tabs>
            <w:rPr>
              <w:rFonts w:ascii="Arial Black" w:hAnsi="Arial Black"/>
              <w:b/>
              <w:sz w:val="32"/>
              <w:szCs w:val="40"/>
            </w:rPr>
          </w:pPr>
          <w:r>
            <w:rPr>
              <w:rFonts w:ascii="Arial Black" w:hAnsi="Arial Black"/>
              <w:b/>
              <w:sz w:val="32"/>
              <w:szCs w:val="40"/>
            </w:rPr>
            <w:t>Central Whidbey Island Fire &amp; Rescue</w:t>
          </w:r>
        </w:p>
      </w:tc>
    </w:tr>
    <w:tr w:rsidR="00E10AED" w:rsidRPr="004541CB" w14:paraId="47F49595" w14:textId="77777777" w:rsidTr="00F812C5">
      <w:trPr>
        <w:trHeight w:val="70"/>
      </w:trPr>
      <w:tc>
        <w:tcPr>
          <w:tcW w:w="1043" w:type="pct"/>
          <w:vMerge/>
        </w:tcPr>
        <w:p w14:paraId="7900329A" w14:textId="77777777" w:rsidR="00E10AED" w:rsidRPr="00C83B40" w:rsidRDefault="00E12447" w:rsidP="00F812C5">
          <w:pPr>
            <w:pStyle w:val="Header"/>
            <w:rPr>
              <w:rFonts w:ascii="Arial Black" w:hAnsi="Arial Black"/>
              <w:noProof/>
            </w:rPr>
          </w:pPr>
        </w:p>
      </w:tc>
      <w:tc>
        <w:tcPr>
          <w:tcW w:w="3957" w:type="pct"/>
          <w:tcBorders>
            <w:top w:val="single" w:sz="36" w:space="0" w:color="FF0000"/>
          </w:tcBorders>
        </w:tcPr>
        <w:p w14:paraId="17A249C4" w14:textId="77777777" w:rsidR="00E10AED" w:rsidRPr="00E2472F" w:rsidRDefault="005E61A8" w:rsidP="00F812C5">
          <w:pPr>
            <w:pStyle w:val="Header"/>
            <w:rPr>
              <w:rFonts w:ascii="Arial Black" w:hAnsi="Arial Black"/>
              <w:b/>
              <w:i/>
              <w:sz w:val="26"/>
              <w:szCs w:val="26"/>
            </w:rPr>
          </w:pPr>
          <w:r>
            <w:rPr>
              <w:rFonts w:ascii="Arial Black" w:hAnsi="Arial Black"/>
              <w:b/>
              <w:i/>
              <w:sz w:val="26"/>
              <w:szCs w:val="26"/>
            </w:rPr>
            <w:t>Division</w:t>
          </w:r>
          <w:r w:rsidRPr="00E2472F">
            <w:rPr>
              <w:rFonts w:ascii="Arial Black" w:hAnsi="Arial Black"/>
              <w:b/>
              <w:i/>
              <w:sz w:val="26"/>
              <w:szCs w:val="26"/>
            </w:rPr>
            <w:t xml:space="preserve"> Chief Application Supplemental Information</w:t>
          </w:r>
        </w:p>
      </w:tc>
    </w:tr>
  </w:tbl>
  <w:p w14:paraId="0D1B4382" w14:textId="77777777" w:rsidR="00E10AED" w:rsidRPr="00943F21" w:rsidRDefault="00E12447" w:rsidP="00B4619B">
    <w:pPr>
      <w:pStyle w:val="Header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02397"/>
    <w:multiLevelType w:val="hybridMultilevel"/>
    <w:tmpl w:val="9348B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77360"/>
    <w:multiLevelType w:val="hybridMultilevel"/>
    <w:tmpl w:val="0BA2C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B3115"/>
    <w:multiLevelType w:val="hybridMultilevel"/>
    <w:tmpl w:val="5BD46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C2BAC"/>
    <w:multiLevelType w:val="hybridMultilevel"/>
    <w:tmpl w:val="82EAB448"/>
    <w:lvl w:ilvl="0" w:tplc="6DD27BA8">
      <w:start w:val="6"/>
      <w:numFmt w:val="decimal"/>
      <w:lvlText w:val="(%1)"/>
      <w:lvlJc w:val="left"/>
      <w:pPr>
        <w:tabs>
          <w:tab w:val="num" w:pos="274"/>
        </w:tabs>
        <w:ind w:left="2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4"/>
        </w:tabs>
        <w:ind w:left="9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4"/>
        </w:tabs>
        <w:ind w:left="17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4"/>
        </w:tabs>
        <w:ind w:left="24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4"/>
        </w:tabs>
        <w:ind w:left="31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4"/>
        </w:tabs>
        <w:ind w:left="38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4"/>
        </w:tabs>
        <w:ind w:left="45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4"/>
        </w:tabs>
        <w:ind w:left="53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4"/>
        </w:tabs>
        <w:ind w:left="6034" w:hanging="180"/>
      </w:pPr>
    </w:lvl>
  </w:abstractNum>
  <w:abstractNum w:abstractNumId="4" w15:restartNumberingAfterBreak="0">
    <w:nsid w:val="298A4CF8"/>
    <w:multiLevelType w:val="hybridMultilevel"/>
    <w:tmpl w:val="FD58D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E24F7"/>
    <w:multiLevelType w:val="hybridMultilevel"/>
    <w:tmpl w:val="55EA5D48"/>
    <w:lvl w:ilvl="0" w:tplc="2612E734">
      <w:start w:val="1"/>
      <w:numFmt w:val="upperLetter"/>
      <w:lvlText w:val="%1."/>
      <w:lvlJc w:val="left"/>
      <w:pPr>
        <w:tabs>
          <w:tab w:val="num" w:pos="274"/>
        </w:tabs>
        <w:ind w:left="2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4"/>
        </w:tabs>
        <w:ind w:left="9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4"/>
        </w:tabs>
        <w:ind w:left="17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4"/>
        </w:tabs>
        <w:ind w:left="24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4"/>
        </w:tabs>
        <w:ind w:left="31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4"/>
        </w:tabs>
        <w:ind w:left="38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4"/>
        </w:tabs>
        <w:ind w:left="45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4"/>
        </w:tabs>
        <w:ind w:left="53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4"/>
        </w:tabs>
        <w:ind w:left="6034" w:hanging="180"/>
      </w:pPr>
    </w:lvl>
  </w:abstractNum>
  <w:abstractNum w:abstractNumId="6" w15:restartNumberingAfterBreak="0">
    <w:nsid w:val="47D33946"/>
    <w:multiLevelType w:val="hybridMultilevel"/>
    <w:tmpl w:val="2A74FAC4"/>
    <w:lvl w:ilvl="0" w:tplc="F6C8F1C4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B553969"/>
    <w:multiLevelType w:val="hybridMultilevel"/>
    <w:tmpl w:val="1A688DE6"/>
    <w:lvl w:ilvl="0" w:tplc="6A6E6632">
      <w:start w:val="1"/>
      <w:numFmt w:val="upperLetter"/>
      <w:lvlText w:val="%1."/>
      <w:lvlJc w:val="left"/>
      <w:pPr>
        <w:tabs>
          <w:tab w:val="num" w:pos="274"/>
        </w:tabs>
        <w:ind w:left="2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4"/>
        </w:tabs>
        <w:ind w:left="9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4"/>
        </w:tabs>
        <w:ind w:left="17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4"/>
        </w:tabs>
        <w:ind w:left="24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4"/>
        </w:tabs>
        <w:ind w:left="31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4"/>
        </w:tabs>
        <w:ind w:left="38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4"/>
        </w:tabs>
        <w:ind w:left="45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4"/>
        </w:tabs>
        <w:ind w:left="53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4"/>
        </w:tabs>
        <w:ind w:left="6034" w:hanging="180"/>
      </w:pPr>
    </w:lvl>
  </w:abstractNum>
  <w:abstractNum w:abstractNumId="8" w15:restartNumberingAfterBreak="0">
    <w:nsid w:val="4F216157"/>
    <w:multiLevelType w:val="hybridMultilevel"/>
    <w:tmpl w:val="14F447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3A6814"/>
    <w:multiLevelType w:val="hybridMultilevel"/>
    <w:tmpl w:val="8DCE83D0"/>
    <w:lvl w:ilvl="0" w:tplc="857C87BA">
      <w:start w:val="1"/>
      <w:numFmt w:val="decimal"/>
      <w:lvlText w:val="(%1)"/>
      <w:lvlJc w:val="left"/>
      <w:pPr>
        <w:tabs>
          <w:tab w:val="num" w:pos="274"/>
        </w:tabs>
        <w:ind w:left="2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4"/>
        </w:tabs>
        <w:ind w:left="9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4"/>
        </w:tabs>
        <w:ind w:left="17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4"/>
        </w:tabs>
        <w:ind w:left="24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4"/>
        </w:tabs>
        <w:ind w:left="31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4"/>
        </w:tabs>
        <w:ind w:left="38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4"/>
        </w:tabs>
        <w:ind w:left="45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4"/>
        </w:tabs>
        <w:ind w:left="53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4"/>
        </w:tabs>
        <w:ind w:left="6034" w:hanging="180"/>
      </w:pPr>
    </w:lvl>
  </w:abstractNum>
  <w:abstractNum w:abstractNumId="10" w15:restartNumberingAfterBreak="0">
    <w:nsid w:val="736F4AAC"/>
    <w:multiLevelType w:val="hybridMultilevel"/>
    <w:tmpl w:val="BB22A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5445141">
    <w:abstractNumId w:val="5"/>
  </w:num>
  <w:num w:numId="2" w16cid:durableId="1462068371">
    <w:abstractNumId w:val="9"/>
  </w:num>
  <w:num w:numId="3" w16cid:durableId="1971275845">
    <w:abstractNumId w:val="3"/>
  </w:num>
  <w:num w:numId="4" w16cid:durableId="119343165">
    <w:abstractNumId w:val="7"/>
  </w:num>
  <w:num w:numId="5" w16cid:durableId="917403898">
    <w:abstractNumId w:val="1"/>
  </w:num>
  <w:num w:numId="6" w16cid:durableId="704867171">
    <w:abstractNumId w:val="2"/>
  </w:num>
  <w:num w:numId="7" w16cid:durableId="1873885817">
    <w:abstractNumId w:val="4"/>
  </w:num>
  <w:num w:numId="8" w16cid:durableId="138689961">
    <w:abstractNumId w:val="8"/>
  </w:num>
  <w:num w:numId="9" w16cid:durableId="2025474827">
    <w:abstractNumId w:val="0"/>
  </w:num>
  <w:num w:numId="10" w16cid:durableId="1346715139">
    <w:abstractNumId w:val="10"/>
  </w:num>
  <w:num w:numId="11" w16cid:durableId="6889923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PRSgVh8AfDXBGZbRIYsxS4rHvjBufffTysSfN5WgFveuz1fcHRP4Isb4OJ18T+S1UfgY8j2DO0zVsjGVo1bGjw==" w:salt="6o3YwFdX97njbEEOcTgs2Q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E02"/>
    <w:rsid w:val="00014E97"/>
    <w:rsid w:val="00041AD7"/>
    <w:rsid w:val="00065789"/>
    <w:rsid w:val="00071258"/>
    <w:rsid w:val="000A4AD0"/>
    <w:rsid w:val="000E2B75"/>
    <w:rsid w:val="000F1A9E"/>
    <w:rsid w:val="00137610"/>
    <w:rsid w:val="00170068"/>
    <w:rsid w:val="001B18A5"/>
    <w:rsid w:val="00207366"/>
    <w:rsid w:val="00212423"/>
    <w:rsid w:val="00227879"/>
    <w:rsid w:val="00233B32"/>
    <w:rsid w:val="00234AE1"/>
    <w:rsid w:val="0025448D"/>
    <w:rsid w:val="0027016F"/>
    <w:rsid w:val="00270EEA"/>
    <w:rsid w:val="0028521C"/>
    <w:rsid w:val="00290DAB"/>
    <w:rsid w:val="002B3C5F"/>
    <w:rsid w:val="002B3E88"/>
    <w:rsid w:val="002F56B8"/>
    <w:rsid w:val="003233B1"/>
    <w:rsid w:val="00354F8F"/>
    <w:rsid w:val="00364F39"/>
    <w:rsid w:val="00385FA3"/>
    <w:rsid w:val="00391976"/>
    <w:rsid w:val="00391F7D"/>
    <w:rsid w:val="003923CE"/>
    <w:rsid w:val="003B38AD"/>
    <w:rsid w:val="003E15CB"/>
    <w:rsid w:val="003F0374"/>
    <w:rsid w:val="00410E3D"/>
    <w:rsid w:val="00424F45"/>
    <w:rsid w:val="004465A1"/>
    <w:rsid w:val="00446C32"/>
    <w:rsid w:val="00491892"/>
    <w:rsid w:val="004D1632"/>
    <w:rsid w:val="0050419B"/>
    <w:rsid w:val="00517BDE"/>
    <w:rsid w:val="00554323"/>
    <w:rsid w:val="005949F9"/>
    <w:rsid w:val="005A4E02"/>
    <w:rsid w:val="005E61A8"/>
    <w:rsid w:val="00614E7F"/>
    <w:rsid w:val="00624C01"/>
    <w:rsid w:val="00676252"/>
    <w:rsid w:val="00697989"/>
    <w:rsid w:val="00771853"/>
    <w:rsid w:val="0078693F"/>
    <w:rsid w:val="00797226"/>
    <w:rsid w:val="007E7378"/>
    <w:rsid w:val="007F74EC"/>
    <w:rsid w:val="00846CE7"/>
    <w:rsid w:val="008B18F0"/>
    <w:rsid w:val="008D061F"/>
    <w:rsid w:val="00943F21"/>
    <w:rsid w:val="009C69D7"/>
    <w:rsid w:val="00A07AF8"/>
    <w:rsid w:val="00A113E2"/>
    <w:rsid w:val="00A2568C"/>
    <w:rsid w:val="00A37969"/>
    <w:rsid w:val="00A452F0"/>
    <w:rsid w:val="00A71C2D"/>
    <w:rsid w:val="00A95F16"/>
    <w:rsid w:val="00AA1B1A"/>
    <w:rsid w:val="00AB2513"/>
    <w:rsid w:val="00AC11BE"/>
    <w:rsid w:val="00B3263D"/>
    <w:rsid w:val="00B44C95"/>
    <w:rsid w:val="00B619C9"/>
    <w:rsid w:val="00B63FBA"/>
    <w:rsid w:val="00B77D1E"/>
    <w:rsid w:val="00B93374"/>
    <w:rsid w:val="00BA4008"/>
    <w:rsid w:val="00BD5A3E"/>
    <w:rsid w:val="00C1449F"/>
    <w:rsid w:val="00C52FCE"/>
    <w:rsid w:val="00C54958"/>
    <w:rsid w:val="00C83B40"/>
    <w:rsid w:val="00C8579E"/>
    <w:rsid w:val="00C93A42"/>
    <w:rsid w:val="00CD4770"/>
    <w:rsid w:val="00CE3630"/>
    <w:rsid w:val="00D1060E"/>
    <w:rsid w:val="00D226CE"/>
    <w:rsid w:val="00D52CD7"/>
    <w:rsid w:val="00D91ADB"/>
    <w:rsid w:val="00DD6218"/>
    <w:rsid w:val="00DE0B1D"/>
    <w:rsid w:val="00E12447"/>
    <w:rsid w:val="00E22FD8"/>
    <w:rsid w:val="00F74DAC"/>
    <w:rsid w:val="00F80451"/>
    <w:rsid w:val="00F97A39"/>
    <w:rsid w:val="00FA1A09"/>
    <w:rsid w:val="00FB2766"/>
    <w:rsid w:val="00FE2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ountry-region"/>
  <w:shapeDefaults>
    <o:shapedefaults v:ext="edit" spidmax="21505"/>
    <o:shapelayout v:ext="edit">
      <o:idmap v:ext="edit" data="1"/>
    </o:shapelayout>
  </w:shapeDefaults>
  <w:decimalSymbol w:val="."/>
  <w:listSeparator w:val=","/>
  <w14:docId w14:val="5320C624"/>
  <w15:docId w15:val="{329B0126-1556-4FBC-875E-ED96F0151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423"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40"/>
    </w:rPr>
  </w:style>
  <w:style w:type="paragraph" w:styleId="BodyText">
    <w:name w:val="Body Text"/>
    <w:basedOn w:val="Normal"/>
    <w:pPr>
      <w:jc w:val="center"/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Arial Narrow"/>
      <w:sz w:val="16"/>
      <w:szCs w:val="16"/>
    </w:rPr>
  </w:style>
  <w:style w:type="paragraph" w:styleId="BodyText3">
    <w:name w:val="Body Text 3"/>
    <w:basedOn w:val="Normal"/>
    <w:pPr>
      <w:jc w:val="center"/>
    </w:pPr>
    <w:rPr>
      <w:rFonts w:ascii="Arial" w:hAnsi="Arial" w:cs="Arial"/>
      <w:sz w:val="22"/>
    </w:rPr>
  </w:style>
  <w:style w:type="paragraph" w:styleId="BlockText">
    <w:name w:val="Block Text"/>
    <w:basedOn w:val="Normal"/>
    <w:pPr>
      <w:spacing w:before="100" w:line="200" w:lineRule="exact"/>
      <w:ind w:left="-90" w:right="-90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83B40"/>
  </w:style>
  <w:style w:type="character" w:customStyle="1" w:styleId="FooterChar">
    <w:name w:val="Footer Char"/>
    <w:basedOn w:val="DefaultParagraphFont"/>
    <w:link w:val="Footer"/>
    <w:uiPriority w:val="99"/>
    <w:rsid w:val="00943F21"/>
  </w:style>
  <w:style w:type="paragraph" w:customStyle="1" w:styleId="SOGFooter">
    <w:name w:val="SOG_Footer"/>
    <w:basedOn w:val="Normal"/>
    <w:link w:val="SOGFooterChar"/>
    <w:uiPriority w:val="99"/>
    <w:qFormat/>
    <w:rsid w:val="00491892"/>
    <w:pPr>
      <w:pBdr>
        <w:top w:val="single" w:sz="4" w:space="1" w:color="000000"/>
      </w:pBdr>
      <w:tabs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SOGFooterChar">
    <w:name w:val="SOG_Footer Char"/>
    <w:link w:val="SOGFooter"/>
    <w:uiPriority w:val="99"/>
    <w:locked/>
    <w:rsid w:val="00491892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8B18F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8B18F0"/>
    <w:pPr>
      <w:spacing w:after="24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77185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14E7F"/>
    <w:rPr>
      <w:color w:val="0000FF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AD7"/>
    <w:rPr>
      <w:rFonts w:ascii="Tahoma" w:hAnsi="Tahoma" w:cs="Arial Narrow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0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Universal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E423D-5DA2-48FF-AA5E-B8BE9BCFB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Universal Application</Template>
  <TotalTime>202</TotalTime>
  <Pages>6</Pages>
  <Words>1583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EMPLOYMENT</vt:lpstr>
    </vt:vector>
  </TitlesOfParts>
  <Company/>
  <LinksUpToDate>false</LinksUpToDate>
  <CharactersWithSpaces>10591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EMPLOYMENT</dc:title>
  <dc:creator>Valued Gateway Customer</dc:creator>
  <cp:lastModifiedBy>Jim Mirabile</cp:lastModifiedBy>
  <cp:revision>11</cp:revision>
  <cp:lastPrinted>2022-03-29T16:04:00Z</cp:lastPrinted>
  <dcterms:created xsi:type="dcterms:W3CDTF">2022-03-29T15:23:00Z</dcterms:created>
  <dcterms:modified xsi:type="dcterms:W3CDTF">2023-06-22T19:07:00Z</dcterms:modified>
</cp:coreProperties>
</file>